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223C" w:rsidRDefault="00DA223C" w:rsidP="001802E9">
      <w:pPr>
        <w:tabs>
          <w:tab w:val="left" w:pos="2280"/>
        </w:tabs>
        <w:jc w:val="center"/>
        <w:rPr>
          <w:b/>
          <w:sz w:val="22"/>
          <w:szCs w:val="22"/>
        </w:rPr>
      </w:pPr>
    </w:p>
    <w:p w:rsidR="00DA223C" w:rsidRPr="005F4C67" w:rsidRDefault="00DA223C" w:rsidP="001802E9">
      <w:pPr>
        <w:tabs>
          <w:tab w:val="left" w:pos="2280"/>
        </w:tabs>
        <w:jc w:val="center"/>
        <w:rPr>
          <w:b/>
          <w:sz w:val="22"/>
          <w:szCs w:val="2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alt="DD01434_" style="position:absolute;left:0;text-align:left;margin-left:80.9pt;margin-top:.05pt;width:43.7pt;height:45.1pt;z-index:251649024;visibility:visible;mso-wrap-distance-left:2.88pt;mso-wrap-distance-top:2.88pt;mso-wrap-distance-right:2.98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">
            <v:imagedata r:id="rId5" o:title=""/>
            <o:lock v:ext="edit" aspectratio="f"/>
          </v:shape>
        </w:pict>
      </w:r>
      <w:r>
        <w:rPr>
          <w:noProof/>
        </w:rPr>
        <w:pict>
          <v:shape id="_x0000_s1027" type="#_x0000_t75" alt="DD01434_" style="position:absolute;left:0;text-align:left;margin-left:495.1pt;margin-top:5.3pt;width:43.7pt;height:45.1pt;z-index:251653120;visibility:visible;mso-wrap-distance-left:2.88pt;mso-wrap-distance-top:2.88pt;mso-wrap-distance-right:2.98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">
            <v:imagedata r:id="rId5" o:title=""/>
            <o:lock v:ext="edit" aspectratio="f"/>
          </v:shape>
        </w:pict>
      </w:r>
      <w:r>
        <w:rPr>
          <w:b/>
          <w:sz w:val="22"/>
          <w:szCs w:val="22"/>
        </w:rPr>
        <w:t>Муниципальное дошкольное образовательное учреждение</w:t>
      </w:r>
    </w:p>
    <w:p w:rsidR="00DA223C" w:rsidRDefault="00DA223C" w:rsidP="001802E9">
      <w:pPr>
        <w:tabs>
          <w:tab w:val="left" w:pos="3150"/>
        </w:tabs>
        <w:jc w:val="center"/>
        <w:rPr>
          <w:b/>
          <w:sz w:val="22"/>
          <w:szCs w:val="22"/>
        </w:rPr>
      </w:pPr>
      <w:r>
        <w:rPr>
          <w:noProof/>
        </w:rPr>
        <w:pict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s1028" type="#_x0000_t163" style="position:absolute;left:0;text-align:left;margin-left:36pt;margin-top:5.35pt;width:7in;height:137.25pt;z-index:-251673600" adj=",5400" fillcolor="yellow" strokecolor="#9c0" strokeweight="3pt">
            <v:shadow on="t" color="#900"/>
            <v:textpath style="font-family:&quot;Impact&quot;;font-size:60pt;v-text-kern:t" trim="t" fitpath="t" xscale="f" string="Дружная семейка"/>
          </v:shape>
        </w:pict>
      </w:r>
      <w:r w:rsidRPr="00C21F9B">
        <w:rPr>
          <w:b/>
          <w:sz w:val="22"/>
          <w:szCs w:val="22"/>
        </w:rPr>
        <w:t>детский сад №4 «Сказка»</w:t>
      </w:r>
    </w:p>
    <w:p w:rsidR="00DA223C" w:rsidRPr="00C21F9B" w:rsidRDefault="00DA223C" w:rsidP="001802E9">
      <w:pPr>
        <w:tabs>
          <w:tab w:val="left" w:pos="3150"/>
        </w:tabs>
        <w:jc w:val="center"/>
        <w:rPr>
          <w:b/>
          <w:sz w:val="22"/>
          <w:szCs w:val="22"/>
        </w:rPr>
      </w:pPr>
    </w:p>
    <w:p w:rsidR="00DA223C" w:rsidRPr="005F4C67" w:rsidRDefault="00DA223C" w:rsidP="001802E9"/>
    <w:p w:rsidR="00DA223C" w:rsidRDefault="00DA223C" w:rsidP="001802E9">
      <w:pPr>
        <w:tabs>
          <w:tab w:val="left" w:pos="7950"/>
        </w:tabs>
      </w:pPr>
      <w:r>
        <w:tab/>
      </w:r>
    </w:p>
    <w:p w:rsidR="00DA223C" w:rsidRPr="00C21F9B" w:rsidRDefault="00DA223C" w:rsidP="001802E9"/>
    <w:p w:rsidR="00DA223C" w:rsidRDefault="00DA223C" w:rsidP="001802E9">
      <w:pPr>
        <w:tabs>
          <w:tab w:val="left" w:pos="4710"/>
        </w:tabs>
      </w:pPr>
    </w:p>
    <w:p w:rsidR="00DA223C" w:rsidRPr="00C21F9B" w:rsidRDefault="00DA223C" w:rsidP="001802E9">
      <w:pPr>
        <w:tabs>
          <w:tab w:val="left" w:pos="4710"/>
        </w:tabs>
        <w:jc w:val="center"/>
        <w:rPr>
          <w:b/>
          <w:i/>
          <w:color w:val="800000"/>
          <w:sz w:val="28"/>
          <w:szCs w:val="28"/>
          <w:u w:val="single"/>
        </w:rPr>
      </w:pPr>
      <w:r w:rsidRPr="00C21F9B">
        <w:rPr>
          <w:b/>
          <w:i/>
          <w:color w:val="800000"/>
          <w:sz w:val="28"/>
          <w:szCs w:val="28"/>
          <w:u w:val="single"/>
        </w:rPr>
        <w:t>Наш девиз:</w:t>
      </w:r>
    </w:p>
    <w:p w:rsidR="00DA223C" w:rsidRPr="00C21F9B" w:rsidRDefault="00DA223C" w:rsidP="001802E9">
      <w:pPr>
        <w:tabs>
          <w:tab w:val="left" w:pos="4350"/>
        </w:tabs>
        <w:jc w:val="center"/>
        <w:rPr>
          <w:b/>
          <w:i/>
          <w:color w:val="00FF00"/>
          <w:sz w:val="36"/>
          <w:szCs w:val="36"/>
        </w:rPr>
      </w:pPr>
      <w:r>
        <w:rPr>
          <w:noProof/>
        </w:rPr>
        <w:pict>
          <v:shape id="_x0000_s1029" type="#_x0000_t75" alt="DD01434_" style="position:absolute;left:0;text-align:left;margin-left:426.65pt;margin-top:9.3pt;width:43.7pt;height:45.1pt;z-index:251652096;visibility:visible;mso-wrap-distance-left:2.88pt;mso-wrap-distance-top:2.88pt;mso-wrap-distance-right:2.98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">
            <v:imagedata r:id="rId5" o:title=""/>
            <o:lock v:ext="edit" aspectratio="f"/>
          </v:shape>
        </w:pict>
      </w:r>
      <w:r>
        <w:rPr>
          <w:noProof/>
        </w:rPr>
        <w:pict>
          <v:shape id="Рисунок 9" o:spid="_x0000_s1030" type="#_x0000_t75" alt="DD01434_" style="position:absolute;left:0;text-align:left;margin-left:96.65pt;margin-top:9.3pt;width:43.7pt;height:45.1pt;z-index:251648000;visibility:visible;mso-wrap-distance-left:2.88pt;mso-wrap-distance-top:2.88pt;mso-wrap-distance-right:2.98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">
            <v:imagedata r:id="rId5" o:title=""/>
            <o:lock v:ext="edit" aspectratio="f"/>
          </v:shape>
        </w:pict>
      </w:r>
      <w:r w:rsidRPr="00C21F9B">
        <w:rPr>
          <w:b/>
          <w:i/>
          <w:color w:val="00FF00"/>
          <w:sz w:val="36"/>
          <w:szCs w:val="36"/>
        </w:rPr>
        <w:t>Чтоб мы остались на планете</w:t>
      </w:r>
      <w:r>
        <w:rPr>
          <w:b/>
          <w:i/>
          <w:color w:val="00FF00"/>
          <w:sz w:val="36"/>
          <w:szCs w:val="36"/>
        </w:rPr>
        <w:t>-</w:t>
      </w:r>
    </w:p>
    <w:p w:rsidR="00DA223C" w:rsidRDefault="00DA223C" w:rsidP="001802E9">
      <w:pPr>
        <w:tabs>
          <w:tab w:val="left" w:pos="3210"/>
        </w:tabs>
        <w:jc w:val="center"/>
        <w:rPr>
          <w:b/>
          <w:i/>
          <w:color w:val="00FF00"/>
          <w:sz w:val="36"/>
          <w:szCs w:val="36"/>
        </w:rPr>
      </w:pPr>
      <w:r>
        <w:rPr>
          <w:noProof/>
        </w:rPr>
        <w:pict>
          <v:oval id="_x0000_s1031" style="position:absolute;left:0;text-align:left;margin-left:451.55pt;margin-top:7.35pt;width:102pt;height:102pt;z-index:251645952;v-text-anchor:middle" stroked="f">
            <v:fill r:id="rId6" o:title="" type="frame"/>
          </v:oval>
        </w:pict>
      </w:r>
      <w:r w:rsidRPr="00C21F9B">
        <w:rPr>
          <w:b/>
          <w:i/>
          <w:color w:val="00FF00"/>
          <w:sz w:val="36"/>
          <w:szCs w:val="36"/>
        </w:rPr>
        <w:t>Земле нужны семья и дети</w:t>
      </w:r>
    </w:p>
    <w:p w:rsidR="00DA223C" w:rsidRDefault="00DA223C" w:rsidP="001802E9">
      <w:pPr>
        <w:tabs>
          <w:tab w:val="left" w:pos="1275"/>
        </w:tabs>
        <w:rPr>
          <w:sz w:val="36"/>
          <w:szCs w:val="36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margin-left:126pt;margin-top:16.7pt;width:324pt;height:77.95pt;z-index:251643904" strokecolor="#00b0f0" strokeweight="3pt">
            <v:stroke linestyle="thinThin"/>
            <v:textbox style="mso-next-textbox:#_x0000_s1032">
              <w:txbxContent>
                <w:p w:rsidR="00DA223C" w:rsidRDefault="00DA223C" w:rsidP="001802E9">
                  <w:pPr>
                    <w:rPr>
                      <w:b/>
                      <w:i/>
                      <w:sz w:val="28"/>
                      <w:szCs w:val="28"/>
                      <w:u w:val="single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 xml:space="preserve">                        </w:t>
                  </w:r>
                  <w:r w:rsidRPr="00643CA5">
                    <w:rPr>
                      <w:b/>
                      <w:i/>
                      <w:sz w:val="28"/>
                      <w:szCs w:val="28"/>
                      <w:u w:val="single"/>
                    </w:rPr>
                    <w:t>Сегодня в номере</w:t>
                  </w:r>
                  <w:r>
                    <w:rPr>
                      <w:b/>
                      <w:i/>
                      <w:sz w:val="28"/>
                      <w:szCs w:val="28"/>
                      <w:u w:val="single"/>
                    </w:rPr>
                    <w:t xml:space="preserve">: </w:t>
                  </w:r>
                </w:p>
                <w:p w:rsidR="00DA223C" w:rsidRDefault="00DA223C" w:rsidP="00FC4C01">
                  <w:pPr>
                    <w:pStyle w:val="ListParagraph"/>
                    <w:numPr>
                      <w:ilvl w:val="0"/>
                      <w:numId w:val="4"/>
                    </w:numPr>
                    <w:ind w:left="36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>Всемирный День здоровья! стр. 2</w:t>
                  </w:r>
                </w:p>
                <w:p w:rsidR="00DA223C" w:rsidRDefault="00DA223C" w:rsidP="007A215B">
                  <w:pPr>
                    <w:pStyle w:val="ListParagraph"/>
                    <w:numPr>
                      <w:ilvl w:val="0"/>
                      <w:numId w:val="4"/>
                    </w:numPr>
                    <w:ind w:left="180" w:hanging="18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 xml:space="preserve">  «Весенние праздники» стр. 3</w:t>
                  </w:r>
                </w:p>
                <w:p w:rsidR="00DA223C" w:rsidRPr="009F0C9C" w:rsidRDefault="00DA223C" w:rsidP="00FC4C01">
                  <w:pPr>
                    <w:pStyle w:val="ListParagraph"/>
                    <w:numPr>
                      <w:ilvl w:val="0"/>
                      <w:numId w:val="4"/>
                    </w:numPr>
                    <w:ind w:left="180" w:hanging="180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 xml:space="preserve">  «Фестиваль экологических идей!» стр. 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3" type="#_x0000_t202" style="position:absolute;margin-left:36pt;margin-top:19.75pt;width:81pt;height:63pt;z-index:-251671552" strokecolor="#00b0f0" strokeweight="4.5pt">
            <v:stroke linestyle="thinThick"/>
            <v:textbox style="mso-next-textbox:#_x0000_s1033">
              <w:txbxContent>
                <w:p w:rsidR="00DA223C" w:rsidRDefault="00DA223C" w:rsidP="001802E9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>№ 89</w:t>
                  </w:r>
                </w:p>
                <w:p w:rsidR="00DA223C" w:rsidRDefault="00DA223C" w:rsidP="001802E9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>Апрель</w:t>
                  </w:r>
                </w:p>
                <w:p w:rsidR="00DA223C" w:rsidRPr="00993A10" w:rsidRDefault="00DA223C" w:rsidP="001802E9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>2016</w:t>
                  </w:r>
                </w:p>
              </w:txbxContent>
            </v:textbox>
          </v:shape>
        </w:pict>
      </w:r>
    </w:p>
    <w:p w:rsidR="00DA223C" w:rsidRDefault="00DA223C" w:rsidP="001802E9">
      <w:pPr>
        <w:tabs>
          <w:tab w:val="left" w:pos="990"/>
        </w:tabs>
        <w:ind w:left="708"/>
      </w:pPr>
      <w:r>
        <w:rPr>
          <w:sz w:val="28"/>
          <w:szCs w:val="28"/>
        </w:rPr>
        <w:tab/>
      </w:r>
    </w:p>
    <w:p w:rsidR="00DA223C" w:rsidRPr="006B13B0" w:rsidRDefault="00DA223C" w:rsidP="001802E9"/>
    <w:p w:rsidR="00DA223C" w:rsidRPr="006B13B0" w:rsidRDefault="00DA223C" w:rsidP="001802E9"/>
    <w:p w:rsidR="00DA223C" w:rsidRPr="006B13B0" w:rsidRDefault="00DA223C" w:rsidP="001802E9"/>
    <w:p w:rsidR="00DA223C" w:rsidRPr="00643CA5" w:rsidRDefault="00DA223C" w:rsidP="001802E9">
      <w:pPr>
        <w:rPr>
          <w:sz w:val="28"/>
          <w:szCs w:val="28"/>
        </w:rPr>
      </w:pPr>
      <w:r>
        <w:rPr>
          <w:noProof/>
        </w:rPr>
        <w:pict>
          <v:shape id="_x0000_s1034" type="#_x0000_t75" alt="" style="position:absolute;margin-left:522pt;margin-top:12.8pt;width:42.25pt;height:54pt;rotation:-1083712fd;z-index:-251659264">
            <v:imagedata r:id="rId7" o:title="" croptop="495f" cropright="-102f"/>
          </v:shape>
        </w:pict>
      </w:r>
      <w:r>
        <w:rPr>
          <w:b/>
          <w:i/>
          <w:sz w:val="36"/>
          <w:szCs w:val="36"/>
        </w:rPr>
        <w:tab/>
      </w:r>
      <w:r w:rsidRPr="00643CA5">
        <w:rPr>
          <w:b/>
          <w:i/>
          <w:sz w:val="28"/>
          <w:szCs w:val="28"/>
        </w:rPr>
        <w:t xml:space="preserve"> </w:t>
      </w:r>
    </w:p>
    <w:p w:rsidR="00DA223C" w:rsidRDefault="00DA223C" w:rsidP="00376BA6">
      <w:pPr>
        <w:tabs>
          <w:tab w:val="left" w:pos="8385"/>
        </w:tabs>
        <w:ind w:firstLine="708"/>
      </w:pPr>
      <w:r>
        <w:tab/>
      </w:r>
    </w:p>
    <w:p w:rsidR="00DA223C" w:rsidRPr="0043208E" w:rsidRDefault="00DA223C" w:rsidP="001802E9">
      <w:pPr>
        <w:tabs>
          <w:tab w:val="left" w:pos="0"/>
        </w:tabs>
        <w:rPr>
          <w:i/>
        </w:rPr>
      </w:pP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5" type="#_x0000_t136" style="position:absolute;margin-left:36pt;margin-top:.9pt;width:497.25pt;height:54.75pt;z-index:251646976" fillcolor="#f60" strokecolor="purple" strokeweight="1.5pt">
            <v:shadow on="t" color="#900"/>
            <v:textpath style="font-family:&quot;Impact&quot;;v-text-kern:t" trim="t" fitpath="t" string="12 апреля - день комонавтики"/>
          </v:shape>
        </w:pict>
      </w:r>
      <w:r>
        <w:tab/>
      </w: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  <w:r>
        <w:rPr>
          <w:noProof/>
        </w:rPr>
        <w:pict>
          <v:shape id="_x0000_s1036" type="#_x0000_t75" alt="DD01434_" style="position:absolute;margin-left:27pt;margin-top:4.55pt;width:43.7pt;height:45.1pt;z-index:251650048;visibility:visible;mso-wrap-distance-left:2.88pt;mso-wrap-distance-top:2.88pt;mso-wrap-distance-right:2.98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">
            <v:imagedata r:id="rId5" o:title=""/>
            <o:lock v:ext="edit" aspectratio="f"/>
          </v:shape>
        </w:pict>
      </w: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  <w:r>
        <w:rPr>
          <w:noProof/>
        </w:rPr>
        <w:pict>
          <v:shape id="_x0000_s1037" type="#_x0000_t75" alt="Купить почтовые открытки в Санкт-Петербурге на Avito" style="position:absolute;margin-left:306pt;margin-top:8.75pt;width:234pt;height:450pt;z-index:-251658240" wrapcoords="-69 0 -69 21565 21600 21565 21600 0 -69 0">
            <v:imagedata r:id="rId8" o:title="" croptop="2716f" cropbottom="2739f" cropleft="4016f" cropright="22206f"/>
            <w10:wrap type="tight"/>
          </v:shape>
        </w:pict>
      </w: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  <w:r>
        <w:rPr>
          <w:noProof/>
        </w:rPr>
        <w:pict>
          <v:shape id="_x0000_s1038" type="#_x0000_t202" style="position:absolute;margin-left:36pt;margin-top:3.95pt;width:252pt;height:153pt;z-index:-251657216" strokecolor="#cfc" strokeweight="4.5pt">
            <v:stroke linestyle="thinThick"/>
            <v:textbox style="mso-next-textbox:#_x0000_s1038">
              <w:txbxContent>
                <w:p w:rsidR="00DA223C" w:rsidRDefault="00DA223C" w:rsidP="00FD6D38">
                  <w:pPr>
                    <w:jc w:val="center"/>
                    <w:rPr>
                      <w:rFonts w:ascii="Impact" w:hAnsi="Impact"/>
                      <w:color w:val="FF0000"/>
                      <w:sz w:val="16"/>
                      <w:szCs w:val="16"/>
                    </w:rPr>
                  </w:pPr>
                </w:p>
                <w:p w:rsidR="00DA223C" w:rsidRDefault="00DA223C" w:rsidP="00FD6D38">
                  <w:pPr>
                    <w:jc w:val="center"/>
                    <w:rPr>
                      <w:rFonts w:ascii="Impact" w:hAnsi="Impact"/>
                      <w:sz w:val="32"/>
                      <w:szCs w:val="32"/>
                    </w:rPr>
                  </w:pPr>
                  <w:r w:rsidRPr="00FD6D38">
                    <w:rPr>
                      <w:rFonts w:ascii="Impact" w:hAnsi="Impact"/>
                      <w:color w:val="FF0000"/>
                      <w:sz w:val="32"/>
                      <w:szCs w:val="32"/>
                    </w:rPr>
                    <w:t>12 апреля</w:t>
                  </w:r>
                  <w:r w:rsidRPr="00FD6D38">
                    <w:rPr>
                      <w:rFonts w:ascii="Impact" w:hAnsi="Impact"/>
                      <w:sz w:val="32"/>
                      <w:szCs w:val="32"/>
                    </w:rPr>
                    <w:t xml:space="preserve"> в России отмечают День космонавтики в ознаменование первого космического полета, совершенного </w:t>
                  </w:r>
                  <w:r w:rsidRPr="00FD6D38">
                    <w:rPr>
                      <w:rFonts w:ascii="Impact" w:hAnsi="Impact"/>
                      <w:color w:val="FF0000"/>
                      <w:sz w:val="32"/>
                      <w:szCs w:val="32"/>
                    </w:rPr>
                    <w:t>Юрием Гагариным.</w:t>
                  </w:r>
                  <w:r w:rsidRPr="00FD6D38">
                    <w:rPr>
                      <w:rFonts w:ascii="Impact" w:hAnsi="Impact"/>
                      <w:sz w:val="32"/>
                      <w:szCs w:val="32"/>
                    </w:rPr>
                    <w:t> </w:t>
                  </w:r>
                  <w:r w:rsidRPr="00FD6D38">
                    <w:rPr>
                      <w:rFonts w:ascii="Impact" w:hAnsi="Impact"/>
                      <w:sz w:val="32"/>
                      <w:szCs w:val="32"/>
                    </w:rPr>
                    <w:br/>
                  </w:r>
                </w:p>
                <w:p w:rsidR="00DA223C" w:rsidRDefault="00DA223C" w:rsidP="00FD6D38">
                  <w:pPr>
                    <w:jc w:val="center"/>
                    <w:rPr>
                      <w:rFonts w:ascii="Impact" w:hAnsi="Impact"/>
                      <w:sz w:val="32"/>
                      <w:szCs w:val="32"/>
                    </w:rPr>
                  </w:pPr>
                </w:p>
                <w:p w:rsidR="00DA223C" w:rsidRPr="00FD6D38" w:rsidRDefault="00DA223C" w:rsidP="00FD6D38">
                  <w:pPr>
                    <w:jc w:val="center"/>
                    <w:rPr>
                      <w:rFonts w:ascii="Impact" w:hAnsi="Impact"/>
                      <w:sz w:val="32"/>
                      <w:szCs w:val="32"/>
                    </w:rPr>
                  </w:pPr>
                  <w:r w:rsidRPr="00FD6D38">
                    <w:rPr>
                      <w:rFonts w:ascii="Impact" w:hAnsi="Impact"/>
                      <w:sz w:val="32"/>
                      <w:szCs w:val="32"/>
                    </w:rPr>
                    <w:br/>
                  </w:r>
                  <w:r w:rsidRPr="00FD6D38">
                    <w:rPr>
                      <w:rFonts w:ascii="Impact" w:hAnsi="Impact"/>
                      <w:sz w:val="32"/>
                      <w:szCs w:val="32"/>
                    </w:rPr>
                    <w:br/>
                  </w:r>
                </w:p>
              </w:txbxContent>
            </v:textbox>
          </v:shape>
        </w:pict>
      </w: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  <w:r>
        <w:rPr>
          <w:noProof/>
        </w:rPr>
        <w:pict>
          <v:shape id="_x0000_s1039" type="#_x0000_t75" alt="DD01434_" style="position:absolute;margin-left:513pt;margin-top:6.95pt;width:43.7pt;height:45.1pt;z-index:251651072;visibility:visible;mso-wrap-distance-left:2.88pt;mso-wrap-distance-top:2.88pt;mso-wrap-distance-right:2.98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">
            <v:imagedata r:id="rId5" o:title=""/>
            <o:lock v:ext="edit" aspectratio="f"/>
          </v:shape>
        </w:pict>
      </w:r>
    </w:p>
    <w:p w:rsidR="00DA223C" w:rsidRPr="00314682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  <w:r>
        <w:rPr>
          <w:noProof/>
        </w:rPr>
        <w:pict>
          <v:shape id="_x0000_s1040" type="#_x0000_t75" alt="DD01434_" style="position:absolute;margin-left:9pt;margin-top:.95pt;width:63pt;height:1in;rotation:750408fd;z-index:251654144;visibility:visible;mso-wrap-distance-left:2.88pt;mso-wrap-distance-top:2.88pt;mso-wrap-distance-right:2.98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">
            <v:imagedata r:id="rId5" o:title=""/>
            <o:lock v:ext="edit" aspectratio="f"/>
          </v:shape>
        </w:pict>
      </w: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  <w:r>
        <w:rPr>
          <w:noProof/>
        </w:rPr>
        <w:pict>
          <v:shape id="_x0000_s1041" type="#_x0000_t75" alt="" style="position:absolute;margin-left:140.85pt;margin-top:-5.5pt;width:42.25pt;height:54pt;rotation:5352672fd;z-index:251656192">
            <v:imagedata r:id="rId7" o:title="" croptop="495f" cropright="-102f"/>
          </v:shape>
        </w:pict>
      </w:r>
      <w:r>
        <w:rPr>
          <w:noProof/>
        </w:rPr>
        <w:pict>
          <v:shape id="_x0000_s1042" type="#_x0000_t75" alt="DD01434_" style="position:absolute;margin-left:261pt;margin-top:.35pt;width:43.7pt;height:45.1pt;z-index:251660288;visibility:visible;mso-wrap-distance-left:2.88pt;mso-wrap-distance-top:2.88pt;mso-wrap-distance-right:2.98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">
            <v:imagedata r:id="rId5" o:title=""/>
            <o:lock v:ext="edit" aspectratio="f"/>
          </v:shape>
        </w:pict>
      </w: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  <w:r>
        <w:rPr>
          <w:noProof/>
        </w:rPr>
        <w:pict>
          <v:rect id="_x0000_s1043" style="position:absolute;margin-left:45pt;margin-top:3.95pt;width:234pt;height:207pt;z-index:251661312" strokecolor="#fc9" strokeweight="4.5pt">
            <v:stroke linestyle="thinThick"/>
            <v:textbox>
              <w:txbxContent>
                <w:p w:rsidR="00DA223C" w:rsidRPr="003A5028" w:rsidRDefault="00DA223C" w:rsidP="003A5028">
                  <w:pPr>
                    <w:jc w:val="center"/>
                    <w:rPr>
                      <w:rFonts w:ascii="Impact" w:hAnsi="Impact"/>
                      <w:color w:val="000080"/>
                      <w:sz w:val="36"/>
                      <w:szCs w:val="36"/>
                    </w:rPr>
                  </w:pPr>
                  <w:r w:rsidRPr="003A5028">
                    <w:rPr>
                      <w:rFonts w:ascii="Impact" w:hAnsi="Impact"/>
                      <w:color w:val="000080"/>
                      <w:sz w:val="36"/>
                      <w:szCs w:val="36"/>
                    </w:rPr>
                    <w:t>В космической ракете</w:t>
                  </w:r>
                  <w:r w:rsidRPr="003A5028">
                    <w:rPr>
                      <w:rFonts w:ascii="Impact" w:hAnsi="Impact"/>
                      <w:color w:val="000080"/>
                      <w:sz w:val="36"/>
                      <w:szCs w:val="36"/>
                    </w:rPr>
                    <w:br/>
                    <w:t>С название «Восток»</w:t>
                  </w:r>
                  <w:r w:rsidRPr="003A5028">
                    <w:rPr>
                      <w:rFonts w:ascii="Impact" w:hAnsi="Impact"/>
                      <w:color w:val="000080"/>
                      <w:sz w:val="36"/>
                      <w:szCs w:val="36"/>
                    </w:rPr>
                    <w:br/>
                    <w:t>Он первым на планете</w:t>
                  </w:r>
                  <w:r w:rsidRPr="003A5028">
                    <w:rPr>
                      <w:rFonts w:ascii="Impact" w:hAnsi="Impact"/>
                      <w:color w:val="000080"/>
                      <w:sz w:val="36"/>
                      <w:szCs w:val="36"/>
                    </w:rPr>
                    <w:br/>
                    <w:t>Подняться к звёздам смог.</w:t>
                  </w:r>
                  <w:r w:rsidRPr="003A5028">
                    <w:rPr>
                      <w:rFonts w:ascii="Impact" w:hAnsi="Impact"/>
                      <w:color w:val="000080"/>
                      <w:sz w:val="36"/>
                      <w:szCs w:val="36"/>
                    </w:rPr>
                    <w:br/>
                    <w:t>Поёт об этом песни</w:t>
                  </w:r>
                  <w:r w:rsidRPr="003A5028">
                    <w:rPr>
                      <w:rFonts w:ascii="Impact" w:hAnsi="Impact"/>
                      <w:color w:val="000080"/>
                      <w:sz w:val="36"/>
                      <w:szCs w:val="36"/>
                    </w:rPr>
                    <w:br/>
                    <w:t>Весенняя капель:</w:t>
                  </w:r>
                  <w:r w:rsidRPr="003A5028">
                    <w:rPr>
                      <w:rFonts w:ascii="Impact" w:hAnsi="Impact"/>
                      <w:color w:val="000080"/>
                      <w:sz w:val="36"/>
                      <w:szCs w:val="36"/>
                    </w:rPr>
                    <w:br/>
                    <w:t>Навеки будут вместе</w:t>
                  </w:r>
                  <w:r w:rsidRPr="003A5028">
                    <w:rPr>
                      <w:rFonts w:ascii="Impact" w:hAnsi="Impact"/>
                      <w:color w:val="000080"/>
                      <w:sz w:val="36"/>
                      <w:szCs w:val="36"/>
                    </w:rPr>
                    <w:br/>
                    <w:t>Гагарин и апрель.</w:t>
                  </w:r>
                </w:p>
                <w:p w:rsidR="00DA223C" w:rsidRDefault="00DA223C"/>
              </w:txbxContent>
            </v:textbox>
          </v:rect>
        </w:pict>
      </w: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  <w:r>
        <w:rPr>
          <w:noProof/>
        </w:rPr>
        <w:pict>
          <v:shape id="_x0000_s1044" type="#_x0000_t75" alt="" style="position:absolute;margin-left:3in;margin-top:5.15pt;width:90pt;height:82.95pt;z-index:251662336">
            <v:imagedata r:id="rId9" o:title=""/>
          </v:shape>
        </w:pict>
      </w: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  <w:r>
        <w:rPr>
          <w:noProof/>
        </w:rPr>
        <w:pict>
          <v:shape id="_x0000_s1045" type="#_x0000_t75" alt="DD01434_" style="position:absolute;margin-left:18pt;margin-top:4.55pt;width:1in;height:63pt;z-index:251663360;visibility:visible;mso-wrap-distance-left:2.88pt;mso-wrap-distance-top:2.88pt;mso-wrap-distance-right:2.98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">
            <v:imagedata r:id="rId5" o:title=""/>
            <o:lock v:ext="edit" aspectratio="f"/>
          </v:shape>
        </w:pict>
      </w: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  <w:r>
        <w:rPr>
          <w:noProof/>
        </w:rPr>
        <w:pict>
          <v:shape id="_x0000_s1046" type="#_x0000_t75" alt="DD01434_" style="position:absolute;margin-left:495pt;margin-top:8.75pt;width:1in;height:54pt;z-index:251655168;visibility:visible;mso-wrap-distance-left:2.88pt;mso-wrap-distance-top:2.88pt;mso-wrap-distance-right:2.98pt;mso-wrap-distance-bottom:3.51pt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">
            <v:imagedata r:id="rId5" o:title=""/>
            <o:lock v:ext="edit" aspectratio="f"/>
          </v:shape>
        </w:pict>
      </w:r>
    </w:p>
    <w:p w:rsidR="00DA223C" w:rsidRDefault="00DA223C" w:rsidP="001802E9">
      <w:pPr>
        <w:tabs>
          <w:tab w:val="left" w:pos="1065"/>
          <w:tab w:val="left" w:pos="6945"/>
        </w:tabs>
        <w:rPr>
          <w:i/>
        </w:rPr>
      </w:pPr>
    </w:p>
    <w:p w:rsidR="00DA223C" w:rsidRPr="006B13B0" w:rsidRDefault="00DA223C" w:rsidP="001802E9">
      <w:pPr>
        <w:tabs>
          <w:tab w:val="left" w:pos="1065"/>
          <w:tab w:val="left" w:pos="6945"/>
        </w:tabs>
      </w:pPr>
      <w:r>
        <w:rPr>
          <w:i/>
        </w:rPr>
        <w:tab/>
      </w:r>
      <w:r>
        <w:rPr>
          <w:i/>
        </w:rPr>
        <w:tab/>
      </w:r>
    </w:p>
    <w:p w:rsidR="00DA223C" w:rsidRDefault="00DA223C" w:rsidP="005A7BCC">
      <w:pPr>
        <w:tabs>
          <w:tab w:val="left" w:pos="1755"/>
        </w:tabs>
        <w:ind w:left="567" w:right="425" w:hanging="27"/>
      </w:pPr>
      <w:r>
        <w:tab/>
      </w:r>
    </w:p>
    <w:p w:rsidR="00DA223C" w:rsidRDefault="00DA223C" w:rsidP="00A77847">
      <w:pPr>
        <w:ind w:left="540" w:firstLine="360"/>
      </w:pPr>
      <w:r>
        <w:t xml:space="preserve">                                 </w:t>
      </w:r>
    </w:p>
    <w:p w:rsidR="00DA223C" w:rsidRDefault="00DA223C" w:rsidP="00A77847">
      <w:pPr>
        <w:ind w:left="540" w:firstLine="360"/>
      </w:pPr>
    </w:p>
    <w:p w:rsidR="00DA223C" w:rsidRDefault="00DA223C" w:rsidP="00E46540">
      <w:pPr>
        <w:jc w:val="center"/>
        <w:rPr>
          <w:color w:val="000080"/>
        </w:rPr>
      </w:pPr>
      <w:r>
        <w:t xml:space="preserve">     </w:t>
      </w:r>
      <w:r w:rsidRPr="00AB6A86">
        <w:rPr>
          <w:color w:val="000080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5" type="#_x0000_t156" style="width:521.25pt;height:58.5pt" fillcolor="#396" strokecolor="yellow">
            <v:fill color2="#099"/>
            <v:shadow on="t" color="silver" opacity="52429f" offset="3pt,3pt"/>
            <v:textpath style="font-family:&quot;Times New Roman&quot;;font-weight:bold;v-text-kern:t" trim="t" fitpath="t" xscale="f" string="«ВСЕМИРНЫЙ ДЕНЬ ЗДОРОВЬЯ»"/>
          </v:shape>
        </w:pict>
      </w:r>
    </w:p>
    <w:p w:rsidR="00DA223C" w:rsidRPr="003A5028" w:rsidRDefault="00DA223C" w:rsidP="00FE77EA">
      <w:pPr>
        <w:spacing w:line="360" w:lineRule="auto"/>
        <w:ind w:left="540" w:firstLine="180"/>
        <w:jc w:val="both"/>
        <w:rPr>
          <w:sz w:val="28"/>
          <w:szCs w:val="28"/>
        </w:rPr>
      </w:pPr>
      <w:r>
        <w:rPr>
          <w:noProof/>
        </w:rPr>
        <w:pict>
          <v:shape id="_x0000_s1047" type="#_x0000_t75" style="position:absolute;left:0;text-align:left;margin-left:5in;margin-top:42.8pt;width:198pt;height:148.5pt;z-index:-251652096" wrapcoords="-86 0 -86 21486 21600 21486 21600 0 -86 0">
            <v:imagedata r:id="rId10" o:title=""/>
            <w10:wrap type="tight"/>
          </v:shape>
        </w:pict>
      </w:r>
      <w:r w:rsidRPr="003A5028">
        <w:rPr>
          <w:sz w:val="28"/>
          <w:szCs w:val="28"/>
        </w:rPr>
        <w:t>Каждый год 7 апреля всё население планеты празднует Всемирный день здоровья. Так и в нашем детском саду №4 «Сказка» 8 апреля 2016 года прошло физкультурно-оздоровительное мероприятие, приуроченное ко Дню здоровья под девизом «В здоровом теле - здоровый дух!». Данное мероприятие было  направлено на формирование у воспитанников основ культуры здоровья, развитие физических качеств в разнообразных формах двигательной деятельности, воспитание стремления участвовать в играх соревнованиях и играх-эстафетах.</w:t>
      </w:r>
    </w:p>
    <w:p w:rsidR="00DA223C" w:rsidRPr="003A5028" w:rsidRDefault="00DA223C" w:rsidP="00FE77EA">
      <w:pPr>
        <w:spacing w:line="360" w:lineRule="auto"/>
        <w:ind w:left="540" w:firstLine="180"/>
        <w:jc w:val="both"/>
        <w:rPr>
          <w:sz w:val="28"/>
          <w:szCs w:val="28"/>
        </w:rPr>
      </w:pPr>
      <w:r>
        <w:rPr>
          <w:noProof/>
        </w:rPr>
        <w:pict>
          <v:shape id="_x0000_s1048" type="#_x0000_t75" style="position:absolute;left:0;text-align:left;margin-left:333pt;margin-top:194.45pt;width:225pt;height:167.25pt;z-index:-251651072" wrapcoords="-82 0 -82 21490 21600 21490 21600 0 -82 0">
            <v:imagedata r:id="rId11" o:title=""/>
            <w10:wrap type="tight"/>
          </v:shape>
        </w:pict>
      </w:r>
      <w:r w:rsidRPr="003A5028">
        <w:rPr>
          <w:sz w:val="28"/>
          <w:szCs w:val="28"/>
        </w:rPr>
        <w:t xml:space="preserve">   Все дети были разделены на пять команд со своим названием – «Крепыши», «Богатыри», «Здоровячки», «Витаминки» и «Спортсмены». Праздник начался с ритмической гимнастики под весёлую песню группы Кукутики «Зарядка». В ходе развлечения  дети закрепляли представления о здоровье, называли основные компоненты здорового образа жизни</w:t>
      </w:r>
      <w:r>
        <w:rPr>
          <w:sz w:val="28"/>
          <w:szCs w:val="28"/>
        </w:rPr>
        <w:t>,</w:t>
      </w:r>
      <w:r w:rsidRPr="00FE77EA">
        <w:rPr>
          <w:sz w:val="28"/>
          <w:szCs w:val="28"/>
        </w:rPr>
        <w:t xml:space="preserve"> </w:t>
      </w:r>
      <w:r w:rsidRPr="003A5028">
        <w:rPr>
          <w:sz w:val="28"/>
          <w:szCs w:val="28"/>
        </w:rPr>
        <w:t>участвовали в спортивных эстафетах: «Угости друга яблочком», «Самый быстрый», «Кенгуру», «Средства гигиены», «Помощники», «Кто быстрее соберёт витамины», «Извилистый бег».</w:t>
      </w:r>
      <w:r w:rsidRPr="00FE77EA">
        <w:rPr>
          <w:sz w:val="28"/>
          <w:szCs w:val="28"/>
        </w:rPr>
        <w:t xml:space="preserve"> </w:t>
      </w:r>
      <w:r w:rsidRPr="003A5028">
        <w:rPr>
          <w:sz w:val="28"/>
          <w:szCs w:val="28"/>
        </w:rPr>
        <w:t>Дети старшей группы «Чиполлино» исполнили с задором спортивные частушки.</w:t>
      </w:r>
      <w:r>
        <w:rPr>
          <w:sz w:val="28"/>
          <w:szCs w:val="28"/>
        </w:rPr>
        <w:t xml:space="preserve"> </w:t>
      </w:r>
      <w:r w:rsidRPr="003A5028">
        <w:rPr>
          <w:sz w:val="28"/>
          <w:szCs w:val="28"/>
        </w:rPr>
        <w:t xml:space="preserve">Особое оживление  и положительный эмоциональный настрой создавали игры с персонажем - Доктором Айболитом (воспитатель Н.А. Михальченкова). </w:t>
      </w:r>
    </w:p>
    <w:p w:rsidR="00DA223C" w:rsidRPr="003A5028" w:rsidRDefault="00DA223C" w:rsidP="00FE77EA">
      <w:pPr>
        <w:spacing w:line="360" w:lineRule="auto"/>
        <w:ind w:left="540" w:firstLine="180"/>
        <w:jc w:val="both"/>
        <w:rPr>
          <w:sz w:val="28"/>
          <w:szCs w:val="28"/>
        </w:rPr>
      </w:pPr>
      <w:r w:rsidRPr="003A5028">
        <w:rPr>
          <w:sz w:val="28"/>
          <w:szCs w:val="28"/>
        </w:rPr>
        <w:t xml:space="preserve">  Воспитанники старших и подготовительных групп  соревновались в силе, ловкости, выносливости. В результате победила  - ДРУЖБА</w:t>
      </w:r>
      <w:r>
        <w:rPr>
          <w:sz w:val="28"/>
          <w:szCs w:val="28"/>
        </w:rPr>
        <w:t xml:space="preserve">! </w:t>
      </w:r>
      <w:r w:rsidRPr="003A5028">
        <w:rPr>
          <w:sz w:val="28"/>
          <w:szCs w:val="28"/>
        </w:rPr>
        <w:t>Всех участников праздника, добрый доктор Айболит угостил вкусными и полезными витаминами. Праздник получился ярким, незабываемым, полным радости и задора.</w:t>
      </w:r>
    </w:p>
    <w:p w:rsidR="00DA223C" w:rsidRDefault="00DA223C" w:rsidP="00DC1621">
      <w:pPr>
        <w:spacing w:line="360" w:lineRule="auto"/>
        <w:ind w:left="540" w:firstLine="180"/>
        <w:jc w:val="center"/>
        <w:rPr>
          <w:b/>
          <w:i/>
          <w:color w:val="000080"/>
          <w:sz w:val="32"/>
          <w:szCs w:val="32"/>
        </w:rPr>
      </w:pPr>
      <w:r w:rsidRPr="00DC1621">
        <w:rPr>
          <w:b/>
          <w:i/>
          <w:color w:val="000080"/>
          <w:sz w:val="32"/>
          <w:szCs w:val="32"/>
        </w:rPr>
        <w:t>День здоровья в нашем детском саду прошел плодотворно, потому что все дети получили массу новых знаний, веселья и здоровья!</w:t>
      </w:r>
    </w:p>
    <w:p w:rsidR="00DA223C" w:rsidRDefault="00DA223C" w:rsidP="00DC1621">
      <w:pPr>
        <w:spacing w:line="360" w:lineRule="auto"/>
        <w:ind w:left="540" w:firstLine="180"/>
        <w:jc w:val="right"/>
        <w:rPr>
          <w:b/>
          <w:i/>
          <w:color w:val="000000"/>
          <w:sz w:val="28"/>
          <w:szCs w:val="28"/>
        </w:rPr>
      </w:pPr>
      <w:r w:rsidRPr="00DC1621">
        <w:rPr>
          <w:b/>
          <w:i/>
          <w:color w:val="000000"/>
          <w:sz w:val="28"/>
          <w:szCs w:val="28"/>
        </w:rPr>
        <w:t>Старший воспитатель Рыженкова С.И.</w:t>
      </w:r>
    </w:p>
    <w:p w:rsidR="00DA223C" w:rsidRDefault="00DA223C" w:rsidP="00DC1621">
      <w:pPr>
        <w:spacing w:line="360" w:lineRule="auto"/>
        <w:ind w:left="540" w:firstLine="180"/>
        <w:jc w:val="right"/>
        <w:rPr>
          <w:b/>
          <w:i/>
          <w:color w:val="000000"/>
          <w:sz w:val="28"/>
          <w:szCs w:val="28"/>
        </w:rPr>
      </w:pPr>
    </w:p>
    <w:p w:rsidR="00DA223C" w:rsidRDefault="00DA223C" w:rsidP="00DC1621">
      <w:pPr>
        <w:spacing w:line="360" w:lineRule="auto"/>
        <w:ind w:left="540" w:firstLine="180"/>
        <w:jc w:val="right"/>
        <w:rPr>
          <w:b/>
          <w:i/>
          <w:color w:val="000000"/>
          <w:sz w:val="28"/>
          <w:szCs w:val="28"/>
        </w:rPr>
      </w:pPr>
      <w:r>
        <w:rPr>
          <w:noProof/>
        </w:rPr>
        <w:pict>
          <v:shape id="_x0000_s1049" type="#_x0000_t136" style="position:absolute;left:0;text-align:left;margin-left:36pt;margin-top:18pt;width:513pt;height:38.25pt;z-index:-251650048" wrapcoords="853 0 126 6353 -32 10588 -32 11859 32 13553 -442 14824 -442 20329 695 20753 13232 22447 14653 22447 15853 22447 16232 22447 20274 20329 21568 16094 21600 11012 21474 6776 20684 0 853 0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&quot;;font-weight:bold;v-text-kern:t" trim="t" fitpath="t" string="«ВЕСЕННИЕ ПРАЗДНИКИ!»"/>
            <w10:wrap type="tight"/>
          </v:shape>
        </w:pict>
      </w:r>
    </w:p>
    <w:p w:rsidR="00DA223C" w:rsidRDefault="00DA223C" w:rsidP="00DC1621">
      <w:pPr>
        <w:ind w:left="540" w:firstLine="360"/>
        <w:jc w:val="center"/>
        <w:rPr>
          <w:sz w:val="28"/>
          <w:szCs w:val="28"/>
        </w:rPr>
      </w:pPr>
    </w:p>
    <w:p w:rsidR="00DA223C" w:rsidRDefault="00DA223C" w:rsidP="00DC1621">
      <w:pPr>
        <w:ind w:left="540" w:firstLine="360"/>
        <w:jc w:val="center"/>
        <w:rPr>
          <w:sz w:val="28"/>
          <w:szCs w:val="28"/>
        </w:rPr>
      </w:pPr>
    </w:p>
    <w:p w:rsidR="00DA223C" w:rsidRDefault="00DA223C" w:rsidP="00DC1621">
      <w:pPr>
        <w:ind w:left="540" w:firstLine="177"/>
        <w:jc w:val="both"/>
        <w:rPr>
          <w:sz w:val="16"/>
          <w:szCs w:val="16"/>
        </w:rPr>
      </w:pPr>
    </w:p>
    <w:p w:rsidR="00DA223C" w:rsidRPr="00DC1621" w:rsidRDefault="00DA223C" w:rsidP="00DC1621">
      <w:pPr>
        <w:ind w:left="540" w:firstLine="17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Вот и наступила весна. На деревьях начали распускаться почки и первые цветы, в воздухе запахло весною. </w:t>
      </w:r>
      <w:r w:rsidRPr="00DC1621">
        <w:rPr>
          <w:sz w:val="28"/>
          <w:szCs w:val="28"/>
        </w:rPr>
        <w:t>21 апреля</w:t>
      </w:r>
      <w:r>
        <w:rPr>
          <w:sz w:val="28"/>
          <w:szCs w:val="28"/>
        </w:rPr>
        <w:t xml:space="preserve"> </w:t>
      </w:r>
      <w:r w:rsidRPr="00DC1621">
        <w:rPr>
          <w:sz w:val="28"/>
          <w:szCs w:val="28"/>
        </w:rPr>
        <w:t>2016 года в нашем детском саду №4 «Сказка» для детей старшего и подготовительного возраста было организовано необычное представление – под названием «Весенняя ярмарка».  Подготовка к празднику шла энергично и творчески.</w:t>
      </w:r>
    </w:p>
    <w:p w:rsidR="00DA223C" w:rsidRPr="00DC1621" w:rsidRDefault="00DA223C" w:rsidP="00DC1621">
      <w:pPr>
        <w:ind w:left="540" w:firstLine="177"/>
        <w:jc w:val="both"/>
        <w:rPr>
          <w:sz w:val="28"/>
          <w:szCs w:val="28"/>
        </w:rPr>
      </w:pPr>
      <w:r>
        <w:rPr>
          <w:noProof/>
        </w:rPr>
        <w:pict>
          <v:shape id="_x0000_s1050" type="#_x0000_t75" style="position:absolute;left:0;text-align:left;margin-left:378pt;margin-top:24.95pt;width:180pt;height:134.85pt;z-index:-251646976" wrapcoords="-71 0 -71 21505 21600 21505 21600 0 -71 0">
            <v:imagedata r:id="rId12" o:title=""/>
            <w10:wrap type="tight"/>
          </v:shape>
        </w:pict>
      </w:r>
      <w:r>
        <w:rPr>
          <w:sz w:val="28"/>
          <w:szCs w:val="28"/>
        </w:rPr>
        <w:t>Под весёлую песню «</w:t>
      </w:r>
      <w:r w:rsidRPr="00DC1621">
        <w:rPr>
          <w:sz w:val="28"/>
          <w:szCs w:val="28"/>
        </w:rPr>
        <w:t xml:space="preserve">Ярмарка», в украшенный зал расписными платками, рисунками детей, их поделками вошли дети. Ребята прочитали монтаж </w:t>
      </w:r>
      <w:r>
        <w:rPr>
          <w:sz w:val="28"/>
          <w:szCs w:val="28"/>
        </w:rPr>
        <w:t>и исполнили с бубенцами песню «</w:t>
      </w:r>
      <w:r w:rsidRPr="00DC1621">
        <w:rPr>
          <w:sz w:val="28"/>
          <w:szCs w:val="28"/>
        </w:rPr>
        <w:t>Пришла весна».</w:t>
      </w:r>
    </w:p>
    <w:p w:rsidR="00DA223C" w:rsidRPr="00DC1621" w:rsidRDefault="00DA223C" w:rsidP="00DC1621">
      <w:pPr>
        <w:ind w:left="540" w:firstLine="177"/>
        <w:jc w:val="both"/>
        <w:rPr>
          <w:sz w:val="28"/>
          <w:szCs w:val="28"/>
        </w:rPr>
      </w:pPr>
      <w:r w:rsidRPr="00DC1621">
        <w:rPr>
          <w:sz w:val="28"/>
          <w:szCs w:val="28"/>
        </w:rPr>
        <w:t>В гости к ребятам пришли герои: «Коробейник» (роль исполнила учитель – логопед Н. А. Изотикова). Вместе с ребятами они торговали орехами, расписными платками, ложками, свистульками, трещотками.  Для Коробейника и всех гостей прозвучал оркестр ложкарей старшей группы «Мальвина».</w:t>
      </w:r>
    </w:p>
    <w:p w:rsidR="00DA223C" w:rsidRPr="00DC1621" w:rsidRDefault="00DA223C" w:rsidP="00DC1621">
      <w:pPr>
        <w:ind w:left="540" w:firstLine="177"/>
        <w:jc w:val="both"/>
        <w:rPr>
          <w:sz w:val="28"/>
          <w:szCs w:val="28"/>
        </w:rPr>
      </w:pPr>
      <w:r w:rsidRPr="00DC1621">
        <w:rPr>
          <w:sz w:val="28"/>
          <w:szCs w:val="28"/>
        </w:rPr>
        <w:t>Интересным для ребят стало появление Тетушки Загадушки (роль исполнила воспитатель М.И. Романова), она загадывала ребятам загадки и для неё ребята читали стихотворения о Весне. Далее дети созывали красавицу Весну народными песнями: «Эх, моя ты Весна», «Здравствуй, милая весна», «Мы хотим, чтоб птицы пели». Закличками, прибаутками, плясками. Исполняли задорно частушки, водили хороводы, читали стихотворения, играли в русские народные игры: «Ручеёк с платочком», «Плетень», «В гости к нам весна пришла», «Горелки». Роль красавицы Весны исполнила воспитатель С. В. Усачева. Глаза детей светились оттого, что они стали участниками представления, а не просто зрителями. В завершении праздника красавица Весна наградила ребят конфетами.</w:t>
      </w:r>
    </w:p>
    <w:p w:rsidR="00DA223C" w:rsidRPr="004857AD" w:rsidRDefault="00DA223C" w:rsidP="004857AD">
      <w:pPr>
        <w:ind w:left="540" w:firstLine="177"/>
        <w:jc w:val="center"/>
        <w:rPr>
          <w:i/>
          <w:sz w:val="28"/>
          <w:szCs w:val="28"/>
        </w:rPr>
      </w:pPr>
      <w:r w:rsidRPr="004857AD">
        <w:rPr>
          <w:i/>
          <w:sz w:val="28"/>
          <w:szCs w:val="28"/>
        </w:rPr>
        <w:t>Весенняя ярмарка прошла с интересом, доставила радость и удовольствие.</w:t>
      </w:r>
    </w:p>
    <w:p w:rsidR="00DA223C" w:rsidRPr="00DC1621" w:rsidRDefault="00DA223C" w:rsidP="00DC1621">
      <w:pPr>
        <w:ind w:left="540" w:firstLine="177"/>
        <w:jc w:val="both"/>
        <w:rPr>
          <w:sz w:val="28"/>
          <w:szCs w:val="28"/>
        </w:rPr>
      </w:pPr>
      <w:r>
        <w:rPr>
          <w:noProof/>
        </w:rPr>
        <w:pict>
          <v:shape id="_x0000_s1051" type="#_x0000_t75" style="position:absolute;left:0;text-align:left;margin-left:387pt;margin-top:19.9pt;width:171pt;height:128.75pt;z-index:-251649024" wrapcoords="-69 0 -69 21508 21600 21508 21600 0 -69 0">
            <v:imagedata r:id="rId13" o:title=""/>
            <w10:wrap type="tight"/>
          </v:shape>
        </w:pict>
      </w:r>
      <w:r>
        <w:rPr>
          <w:sz w:val="28"/>
          <w:szCs w:val="28"/>
        </w:rPr>
        <w:t xml:space="preserve">А </w:t>
      </w:r>
      <w:r w:rsidRPr="00DC1621">
        <w:rPr>
          <w:sz w:val="28"/>
          <w:szCs w:val="28"/>
        </w:rPr>
        <w:t>22 апреля 2016 года в нашем детском саду №4 «Сказка» прошел праздник «День Земли», целью которого было дать возможность каждому ребёнку почувствовать себя маленьким хозяином, ответственным за свою планету. </w:t>
      </w:r>
    </w:p>
    <w:p w:rsidR="00DA223C" w:rsidRPr="00DC1621" w:rsidRDefault="00DA223C" w:rsidP="00DC1621">
      <w:pPr>
        <w:ind w:left="540" w:firstLine="177"/>
        <w:jc w:val="both"/>
        <w:rPr>
          <w:sz w:val="28"/>
          <w:szCs w:val="28"/>
        </w:rPr>
      </w:pPr>
      <w:r>
        <w:rPr>
          <w:noProof/>
        </w:rPr>
        <w:pict>
          <v:shape id="_x0000_s1052" type="#_x0000_t75" style="position:absolute;left:0;text-align:left;margin-left:27pt;margin-top:72.5pt;width:171pt;height:124.7pt;z-index:-251648000" wrapcoords="-70 0 -70 21504 21600 21504 21600 0 -70 0">
            <v:imagedata r:id="rId14" o:title="" croptop="7272f" cropbottom="3652f" cropleft="7904f" cropright="1652f"/>
            <w10:wrap type="tight"/>
          </v:shape>
        </w:pict>
      </w:r>
      <w:r w:rsidRPr="00DC1621">
        <w:rPr>
          <w:sz w:val="28"/>
          <w:szCs w:val="28"/>
        </w:rPr>
        <w:t xml:space="preserve"> На празднике дети пели, танцевали, эмоционально читали стихи, рассказывали пословицы и поговорки, посвященные замечательной планете  Земля, проверили знания о правилах поведения в лесу. В гости к детям приходил Крепкосвист, который совершенно не умеет вести себя в природе. Лесовичок, который вспомнил с детьми правила поведения в лесу и провел с ребятами весёлую игру «Собери нектар». В завершении праздника пожаловала и сама матушка Земля.</w:t>
      </w:r>
    </w:p>
    <w:p w:rsidR="00DA223C" w:rsidRPr="00DC1621" w:rsidRDefault="00DA223C" w:rsidP="00DC1621">
      <w:pPr>
        <w:ind w:left="540" w:firstLine="177"/>
        <w:jc w:val="both"/>
        <w:rPr>
          <w:sz w:val="28"/>
          <w:szCs w:val="28"/>
        </w:rPr>
      </w:pPr>
      <w:r w:rsidRPr="00DC1621">
        <w:rPr>
          <w:sz w:val="28"/>
          <w:szCs w:val="28"/>
        </w:rPr>
        <w:t xml:space="preserve"> Самым увлекательным был конкурс «Кто быстре</w:t>
      </w:r>
      <w:r>
        <w:rPr>
          <w:sz w:val="28"/>
          <w:szCs w:val="28"/>
        </w:rPr>
        <w:t>е соберёт и рассортирует мусор!</w:t>
      </w:r>
      <w:r w:rsidRPr="00DC1621">
        <w:rPr>
          <w:sz w:val="28"/>
          <w:szCs w:val="28"/>
        </w:rPr>
        <w:t>». В этом конкурсе дети смогли закрепить на практике знания о том, что мусор для дальнейшей утилизации нужно сортировать.</w:t>
      </w:r>
    </w:p>
    <w:p w:rsidR="00DA223C" w:rsidRDefault="00DA223C" w:rsidP="00DC1621">
      <w:pPr>
        <w:spacing w:line="360" w:lineRule="auto"/>
        <w:ind w:left="540" w:firstLine="360"/>
        <w:jc w:val="both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 xml:space="preserve">                                                                    Музыкальный руководитель Шадрина Е.Д.</w:t>
      </w:r>
    </w:p>
    <w:p w:rsidR="00DA223C" w:rsidRDefault="00DA223C" w:rsidP="004857AD">
      <w:pPr>
        <w:pStyle w:val="ListBullet"/>
        <w:tabs>
          <w:tab w:val="clear" w:pos="360"/>
        </w:tabs>
        <w:ind w:firstLine="0"/>
        <w:jc w:val="both"/>
        <w:rPr>
          <w:sz w:val="16"/>
          <w:szCs w:val="16"/>
        </w:rPr>
      </w:pPr>
    </w:p>
    <w:p w:rsidR="00DA223C" w:rsidRDefault="00DA223C" w:rsidP="004857AD">
      <w:pPr>
        <w:pStyle w:val="ListBullet"/>
        <w:tabs>
          <w:tab w:val="clear" w:pos="360"/>
        </w:tabs>
        <w:ind w:firstLine="0"/>
        <w:jc w:val="both"/>
        <w:rPr>
          <w:sz w:val="16"/>
          <w:szCs w:val="16"/>
        </w:rPr>
      </w:pPr>
    </w:p>
    <w:p w:rsidR="00DA223C" w:rsidRDefault="00DA223C" w:rsidP="004857AD">
      <w:pPr>
        <w:pStyle w:val="ListBullet"/>
        <w:tabs>
          <w:tab w:val="clear" w:pos="360"/>
        </w:tabs>
        <w:ind w:firstLine="0"/>
        <w:jc w:val="both"/>
        <w:rPr>
          <w:sz w:val="28"/>
          <w:szCs w:val="28"/>
        </w:rPr>
      </w:pPr>
      <w:r>
        <w:rPr>
          <w:noProof/>
        </w:rPr>
        <w:pict>
          <v:shape id="_x0000_s1053" type="#_x0000_t136" style="position:absolute;left:0;text-align:left;margin-left:27pt;margin-top:6.75pt;width:522pt;height:45pt;z-index:-251645952" wrapcoords="21383 0 714 0 -31 360 -31 12240 310 17280 279 17640 434 19080 18931 22320 19800 22320 20576 22320 21724 19440 21724 2160 21693 1080 21600 0 21383 0" fillcolor="#c0f" strokecolor="#60c">
            <v:shadow on="t" color="#b2b2b2" opacity="52429f" offset="3pt"/>
            <v:textpath style="font-family:&quot;Times New Roman&quot;;v-text-kern:t" trim="t" fitpath="t" string="Фестиваль экологических идей!"/>
            <w10:wrap type="tight"/>
          </v:shape>
        </w:pict>
      </w:r>
    </w:p>
    <w:p w:rsidR="00DA223C" w:rsidRDefault="00DA223C" w:rsidP="004857AD">
      <w:pPr>
        <w:spacing w:line="360" w:lineRule="auto"/>
        <w:ind w:left="540" w:firstLine="360"/>
        <w:rPr>
          <w:sz w:val="28"/>
          <w:szCs w:val="28"/>
        </w:rPr>
      </w:pPr>
    </w:p>
    <w:p w:rsidR="00DA223C" w:rsidRPr="00CC254A" w:rsidRDefault="00DA223C" w:rsidP="00CC254A">
      <w:pPr>
        <w:spacing w:line="360" w:lineRule="auto"/>
        <w:ind w:left="539" w:firstLine="357"/>
        <w:jc w:val="both"/>
        <w:rPr>
          <w:sz w:val="28"/>
          <w:szCs w:val="28"/>
        </w:rPr>
      </w:pPr>
      <w:r>
        <w:rPr>
          <w:noProof/>
        </w:rPr>
        <w:pict>
          <v:shape id="_x0000_s1054" type="#_x0000_t75" style="position:absolute;left:0;text-align:left;margin-left:333pt;margin-top:213.95pt;width:225pt;height:161.65pt;z-index:-251644928" wrapcoords="-66 0 -66 21513 21600 21513 21600 0 -66 0">
            <v:imagedata r:id="rId15" o:title="" croptop="19607f" cropbottom="12743f" cropleft="1095f" cropright="27395f"/>
            <w10:wrap type="tight"/>
          </v:shape>
        </w:pict>
      </w:r>
      <w:r w:rsidRPr="00CC254A">
        <w:rPr>
          <w:sz w:val="28"/>
          <w:szCs w:val="28"/>
        </w:rPr>
        <w:t xml:space="preserve">С 2013 года наш детский сад №4 «Сказка» является участником международной программы «Эко-Школа/Зеленый флаг». 11 апреля 2016 года наш детский сад принимал участие во Всероссийском фестивале экологических идей в рамках международной программы «Эко-школа/Зеленый флаг», который проходил на базе Домашовской средней общеобразовательной школы Брянского района. В работе фестиваля приняли участие множество гостей: из Казани, Санкт-Петербурга, Республики Карелии, Калининградской области, дошкольных общеобразовательных учреждений и общеобразовательных учреждений Брянской области и Брянского района. Цель фестиваля: представление и обобщение опыта образовательных учреждений по изучению проблем окружающей среды и практическому участию в их решении, представление системы работы образовательных учреждений по экологическому образованию и воспитанию детей. Воспитанники нашего детского сада №4 «Сказка» подготовительной к школе группы вместе с музыкальным руководителем Еленой Дмитриевной Шадриной подготовили и порадовали гостей фестиваля, своим выступлением «Танцем цветов». Заведующая Любовь Николевна Шлянцева выступила с  докладом по теме: «Малыши в борьбе за чистоту планеты». Старший воспитатель Светлана Ивановна Рыженкова подготовила стендовый доклад по теме: «Сделаем зеленой нашу планету». </w:t>
      </w:r>
    </w:p>
    <w:p w:rsidR="00DA223C" w:rsidRPr="00CC254A" w:rsidRDefault="00DA223C" w:rsidP="00C9625B">
      <w:pPr>
        <w:spacing w:line="360" w:lineRule="auto"/>
        <w:ind w:left="539" w:firstLine="181"/>
        <w:jc w:val="both"/>
        <w:rPr>
          <w:sz w:val="28"/>
          <w:szCs w:val="28"/>
        </w:rPr>
      </w:pPr>
      <w:r>
        <w:rPr>
          <w:noProof/>
        </w:rPr>
        <w:pict>
          <v:shape id="Рисунок 4" o:spid="_x0000_s1055" type="#_x0000_t75" style="position:absolute;left:0;text-align:left;margin-left:18pt;margin-top:21.85pt;width:198pt;height:137.9pt;z-index:-251643904;visibility:visible" wrapcoords="-70 0 -70 21506 21600 21506 21600 0 -70 0">
            <v:imagedata r:id="rId16" o:title="" croptop="4483f"/>
            <w10:wrap type="tight"/>
          </v:shape>
        </w:pict>
      </w:r>
      <w:r w:rsidRPr="00CC254A">
        <w:rPr>
          <w:sz w:val="28"/>
          <w:szCs w:val="28"/>
        </w:rPr>
        <w:t xml:space="preserve">В рамках фестиваля была организована выставка лучших работ учащихся района из природного материала. Красочные стенды с фотографиями, рисунками, буклетами, листовками стали наглядным пособием для всех зрителей. Светлана Ивановна Рыженкова – старший воспитатель и Власенкова Александра Викторовна - завхоз (член экосовета), были награждены Дипломами Лауреата принявшие участие во 2 Всероссийском конкурсе творческих работ из бросового материала «Ёлочка, живи!». </w:t>
      </w:r>
      <w:r>
        <w:rPr>
          <w:sz w:val="28"/>
          <w:szCs w:val="28"/>
        </w:rPr>
        <w:t xml:space="preserve">                         </w:t>
      </w:r>
      <w:r w:rsidRPr="00CC254A">
        <w:rPr>
          <w:b/>
          <w:i/>
          <w:sz w:val="28"/>
          <w:szCs w:val="28"/>
        </w:rPr>
        <w:t>Старший воспитатель Рыженкова С.И.</w:t>
      </w:r>
    </w:p>
    <w:sectPr w:rsidR="00DA223C" w:rsidRPr="00CC254A" w:rsidSect="00266E40">
      <w:pgSz w:w="11906" w:h="16838"/>
      <w:pgMar w:top="284" w:right="566" w:bottom="360" w:left="142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160C3EA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7A044B1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D5D4E2B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AB7EB3E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CDB2A1E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204A1CB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B41883A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B3FC507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DBE8F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3982881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76E2E14"/>
    <w:multiLevelType w:val="hybridMultilevel"/>
    <w:tmpl w:val="EB801662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2771459D"/>
    <w:multiLevelType w:val="hybridMultilevel"/>
    <w:tmpl w:val="CA581AB6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5AE96B23"/>
    <w:multiLevelType w:val="hybridMultilevel"/>
    <w:tmpl w:val="F6B412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1"/>
  </w:num>
  <w:num w:numId="3">
    <w:abstractNumId w:val="10"/>
  </w:num>
  <w:num w:numId="4">
    <w:abstractNumId w:val="12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802E9"/>
    <w:rsid w:val="00027535"/>
    <w:rsid w:val="000D20F1"/>
    <w:rsid w:val="00151241"/>
    <w:rsid w:val="00156262"/>
    <w:rsid w:val="001802E9"/>
    <w:rsid w:val="001979CB"/>
    <w:rsid w:val="001D3BC8"/>
    <w:rsid w:val="001E3380"/>
    <w:rsid w:val="00207C0E"/>
    <w:rsid w:val="00266E40"/>
    <w:rsid w:val="00283AAA"/>
    <w:rsid w:val="002D4FD8"/>
    <w:rsid w:val="00314682"/>
    <w:rsid w:val="00333AB3"/>
    <w:rsid w:val="00372FE2"/>
    <w:rsid w:val="00376BA6"/>
    <w:rsid w:val="00382201"/>
    <w:rsid w:val="003831E9"/>
    <w:rsid w:val="003A5028"/>
    <w:rsid w:val="003D146E"/>
    <w:rsid w:val="003F6155"/>
    <w:rsid w:val="004105E7"/>
    <w:rsid w:val="00421CC6"/>
    <w:rsid w:val="0043208E"/>
    <w:rsid w:val="004324BC"/>
    <w:rsid w:val="00444B38"/>
    <w:rsid w:val="004857AD"/>
    <w:rsid w:val="004B5EB4"/>
    <w:rsid w:val="00596DD7"/>
    <w:rsid w:val="005A7BCC"/>
    <w:rsid w:val="005C4653"/>
    <w:rsid w:val="005D0047"/>
    <w:rsid w:val="005F4C67"/>
    <w:rsid w:val="006125D1"/>
    <w:rsid w:val="00631F17"/>
    <w:rsid w:val="00643CA5"/>
    <w:rsid w:val="006B13B0"/>
    <w:rsid w:val="006C13C3"/>
    <w:rsid w:val="007809C9"/>
    <w:rsid w:val="007A215B"/>
    <w:rsid w:val="00853EF9"/>
    <w:rsid w:val="008842B1"/>
    <w:rsid w:val="0089492C"/>
    <w:rsid w:val="00895F80"/>
    <w:rsid w:val="008F7D7B"/>
    <w:rsid w:val="009345E8"/>
    <w:rsid w:val="00940AF4"/>
    <w:rsid w:val="00993A10"/>
    <w:rsid w:val="009F0C9C"/>
    <w:rsid w:val="00A51588"/>
    <w:rsid w:val="00A77847"/>
    <w:rsid w:val="00A90C16"/>
    <w:rsid w:val="00AB1D4D"/>
    <w:rsid w:val="00AB6A86"/>
    <w:rsid w:val="00AB7E77"/>
    <w:rsid w:val="00AC23A7"/>
    <w:rsid w:val="00B07A21"/>
    <w:rsid w:val="00BB2602"/>
    <w:rsid w:val="00BD21D5"/>
    <w:rsid w:val="00C0180B"/>
    <w:rsid w:val="00C2064C"/>
    <w:rsid w:val="00C21F9B"/>
    <w:rsid w:val="00C446EB"/>
    <w:rsid w:val="00C9625B"/>
    <w:rsid w:val="00CB05A8"/>
    <w:rsid w:val="00CB29BE"/>
    <w:rsid w:val="00CC254A"/>
    <w:rsid w:val="00CC7C11"/>
    <w:rsid w:val="00D03DD4"/>
    <w:rsid w:val="00D967A4"/>
    <w:rsid w:val="00DA223C"/>
    <w:rsid w:val="00DC1621"/>
    <w:rsid w:val="00DE2AD3"/>
    <w:rsid w:val="00DE4F49"/>
    <w:rsid w:val="00E46540"/>
    <w:rsid w:val="00E84B0D"/>
    <w:rsid w:val="00F35DE5"/>
    <w:rsid w:val="00F45E46"/>
    <w:rsid w:val="00FC4C01"/>
    <w:rsid w:val="00FC79C2"/>
    <w:rsid w:val="00FD6D38"/>
    <w:rsid w:val="00FE77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802E9"/>
    <w:rPr>
      <w:rFonts w:ascii="Times New Roman" w:eastAsia="Times New Roman" w:hAnsi="Times New Roman"/>
      <w:sz w:val="24"/>
      <w:szCs w:val="24"/>
    </w:rPr>
  </w:style>
  <w:style w:type="paragraph" w:styleId="Heading4">
    <w:name w:val="heading 4"/>
    <w:basedOn w:val="Normal"/>
    <w:link w:val="Heading4Char"/>
    <w:uiPriority w:val="99"/>
    <w:qFormat/>
    <w:locked/>
    <w:rsid w:val="00B07A21"/>
    <w:pPr>
      <w:spacing w:before="100" w:beforeAutospacing="1" w:after="100" w:afterAutospacing="1"/>
      <w:outlineLvl w:val="3"/>
    </w:pPr>
    <w:rPr>
      <w:rFonts w:eastAsia="Calibri"/>
      <w:b/>
      <w:bCs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4Char">
    <w:name w:val="Heading 4 Char"/>
    <w:basedOn w:val="DefaultParagraphFont"/>
    <w:link w:val="Heading4"/>
    <w:uiPriority w:val="99"/>
    <w:semiHidden/>
    <w:locked/>
    <w:rsid w:val="00AB6A86"/>
    <w:rPr>
      <w:rFonts w:ascii="Calibri" w:hAnsi="Calibri" w:cs="Times New Roman"/>
      <w:b/>
      <w:bCs/>
      <w:sz w:val="28"/>
      <w:szCs w:val="28"/>
    </w:rPr>
  </w:style>
  <w:style w:type="paragraph" w:styleId="ListParagraph">
    <w:name w:val="List Paragraph"/>
    <w:basedOn w:val="Normal"/>
    <w:uiPriority w:val="99"/>
    <w:qFormat/>
    <w:rsid w:val="001802E9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rsid w:val="00376BA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376BA6"/>
    <w:rPr>
      <w:rFonts w:ascii="Tahoma" w:hAnsi="Tahoma" w:cs="Tahoma"/>
      <w:sz w:val="16"/>
      <w:szCs w:val="16"/>
      <w:lang w:eastAsia="ru-RU"/>
    </w:rPr>
  </w:style>
  <w:style w:type="character" w:customStyle="1" w:styleId="apple-style-span">
    <w:name w:val="apple-style-span"/>
    <w:basedOn w:val="DefaultParagraphFont"/>
    <w:uiPriority w:val="99"/>
    <w:rsid w:val="005A7BCC"/>
    <w:rPr>
      <w:rFonts w:cs="Times New Roman"/>
    </w:rPr>
  </w:style>
  <w:style w:type="character" w:styleId="Emphasis">
    <w:name w:val="Emphasis"/>
    <w:basedOn w:val="DefaultParagraphFont"/>
    <w:uiPriority w:val="99"/>
    <w:qFormat/>
    <w:locked/>
    <w:rsid w:val="00314682"/>
    <w:rPr>
      <w:rFonts w:cs="Times New Roman"/>
      <w:i/>
      <w:iCs/>
    </w:rPr>
  </w:style>
  <w:style w:type="character" w:customStyle="1" w:styleId="apple-converted-space">
    <w:name w:val="apple-converted-space"/>
    <w:basedOn w:val="DefaultParagraphFont"/>
    <w:uiPriority w:val="99"/>
    <w:rsid w:val="00314682"/>
    <w:rPr>
      <w:rFonts w:cs="Times New Roman"/>
    </w:rPr>
  </w:style>
  <w:style w:type="paragraph" w:styleId="NormalWeb">
    <w:name w:val="Normal (Web)"/>
    <w:basedOn w:val="Normal"/>
    <w:uiPriority w:val="99"/>
    <w:rsid w:val="00314682"/>
    <w:pPr>
      <w:spacing w:before="100" w:beforeAutospacing="1" w:after="100" w:afterAutospacing="1"/>
    </w:pPr>
    <w:rPr>
      <w:rFonts w:eastAsia="Calibri"/>
    </w:rPr>
  </w:style>
  <w:style w:type="character" w:styleId="Hyperlink">
    <w:name w:val="Hyperlink"/>
    <w:basedOn w:val="DefaultParagraphFont"/>
    <w:uiPriority w:val="99"/>
    <w:rsid w:val="00631F17"/>
    <w:rPr>
      <w:rFonts w:cs="Times New Roman"/>
      <w:color w:val="0000FF"/>
      <w:u w:val="single"/>
    </w:rPr>
  </w:style>
  <w:style w:type="character" w:styleId="Strong">
    <w:name w:val="Strong"/>
    <w:basedOn w:val="DefaultParagraphFont"/>
    <w:uiPriority w:val="99"/>
    <w:qFormat/>
    <w:locked/>
    <w:rsid w:val="00B07A21"/>
    <w:rPr>
      <w:rFonts w:cs="Times New Roman"/>
      <w:b/>
      <w:bCs/>
    </w:rPr>
  </w:style>
  <w:style w:type="paragraph" w:styleId="NoSpacing">
    <w:name w:val="No Spacing"/>
    <w:link w:val="NoSpacingChar"/>
    <w:uiPriority w:val="99"/>
    <w:qFormat/>
    <w:rsid w:val="00C0180B"/>
    <w:rPr>
      <w:rFonts w:eastAsia="Times New Roman" w:cs="Calibri"/>
    </w:rPr>
  </w:style>
  <w:style w:type="character" w:customStyle="1" w:styleId="NoSpacingChar">
    <w:name w:val="No Spacing Char"/>
    <w:basedOn w:val="DefaultParagraphFont"/>
    <w:link w:val="NoSpacing"/>
    <w:uiPriority w:val="99"/>
    <w:locked/>
    <w:rsid w:val="00C0180B"/>
    <w:rPr>
      <w:rFonts w:eastAsia="Times New Roman" w:cs="Calibri"/>
      <w:sz w:val="22"/>
      <w:szCs w:val="22"/>
      <w:lang w:val="ru-RU" w:eastAsia="ru-RU" w:bidi="ar-SA"/>
    </w:rPr>
  </w:style>
  <w:style w:type="paragraph" w:styleId="HTMLPreformatted">
    <w:name w:val="HTML Preformatted"/>
    <w:basedOn w:val="Normal"/>
    <w:link w:val="HTMLPreformattedChar"/>
    <w:uiPriority w:val="99"/>
    <w:rsid w:val="003A502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Calibri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077A17"/>
    <w:rPr>
      <w:rFonts w:ascii="Courier New" w:eastAsia="Times New Roman" w:hAnsi="Courier New" w:cs="Courier New"/>
      <w:sz w:val="20"/>
      <w:szCs w:val="20"/>
    </w:rPr>
  </w:style>
  <w:style w:type="paragraph" w:styleId="ListBullet">
    <w:name w:val="List Bullet"/>
    <w:basedOn w:val="Normal"/>
    <w:uiPriority w:val="99"/>
    <w:rsid w:val="004857AD"/>
    <w:pPr>
      <w:tabs>
        <w:tab w:val="num" w:pos="360"/>
      </w:tabs>
      <w:spacing w:after="200" w:line="276" w:lineRule="auto"/>
      <w:ind w:left="360" w:hanging="360"/>
      <w:contextualSpacing/>
    </w:pPr>
    <w:rPr>
      <w:rFonts w:ascii="Calibri" w:eastAsia="Calibri" w:hAnsi="Calibri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82957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7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7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7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7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7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7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785</TotalTime>
  <Pages>4</Pages>
  <Words>942</Words>
  <Characters>5371</Characters>
  <Application>Microsoft Office Outlook</Application>
  <DocSecurity>0</DocSecurity>
  <Lines>0</Lines>
  <Paragraphs>0</Paragraphs>
  <ScaleCrop>false</ScaleCrop>
  <Company>Детский Сад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Денис</cp:lastModifiedBy>
  <cp:revision>9</cp:revision>
  <cp:lastPrinted>2016-05-21T11:40:00Z</cp:lastPrinted>
  <dcterms:created xsi:type="dcterms:W3CDTF">2011-05-05T06:36:00Z</dcterms:created>
  <dcterms:modified xsi:type="dcterms:W3CDTF">2016-05-21T11:43:00Z</dcterms:modified>
</cp:coreProperties>
</file>