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217" w:rsidRDefault="00414217" w:rsidP="008F724C">
      <w:pPr>
        <w:tabs>
          <w:tab w:val="left" w:pos="2280"/>
        </w:tabs>
        <w:jc w:val="center"/>
        <w:rPr>
          <w:b/>
          <w:sz w:val="22"/>
          <w:szCs w:val="22"/>
        </w:rPr>
      </w:pPr>
    </w:p>
    <w:p w:rsidR="00414217" w:rsidRDefault="00414217" w:rsidP="008F724C">
      <w:pPr>
        <w:tabs>
          <w:tab w:val="left" w:pos="2280"/>
        </w:tabs>
        <w:jc w:val="center"/>
        <w:rPr>
          <w:b/>
          <w:sz w:val="22"/>
          <w:szCs w:val="22"/>
        </w:rPr>
      </w:pPr>
    </w:p>
    <w:p w:rsidR="00414217" w:rsidRDefault="00414217" w:rsidP="008F724C">
      <w:pPr>
        <w:tabs>
          <w:tab w:val="left" w:pos="2280"/>
        </w:tabs>
        <w:jc w:val="center"/>
        <w:rPr>
          <w:b/>
          <w:sz w:val="22"/>
          <w:szCs w:val="22"/>
        </w:rPr>
      </w:pPr>
      <w:r>
        <w:rPr>
          <w:b/>
          <w:sz w:val="22"/>
          <w:szCs w:val="22"/>
        </w:rPr>
        <w:t>Муниципальное бюджетное  дошкольное образовательное учреждение</w:t>
      </w:r>
    </w:p>
    <w:p w:rsidR="00414217" w:rsidRDefault="00414217" w:rsidP="008F724C">
      <w:pPr>
        <w:tabs>
          <w:tab w:val="left" w:pos="3150"/>
        </w:tabs>
        <w:jc w:val="center"/>
        <w:rPr>
          <w:b/>
          <w:sz w:val="22"/>
          <w:szCs w:val="22"/>
        </w:rPr>
      </w:pPr>
      <w:r>
        <w:rPr>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left:0;text-align:left;margin-left:27pt;margin-top:7.05pt;width:7in;height:107.95pt;z-index:251648512" adj=",5400" fillcolor="yellow" strokecolor="#9c0" strokeweight="3pt">
            <v:shadow on="t" color="#900"/>
            <v:textpath style="font-family:&quot;Impact&quot;;font-size:60pt;v-text-kern:t" trim="t" fitpath="t" xscale="f" string="Дружная семейка"/>
          </v:shape>
        </w:pict>
      </w:r>
      <w:r>
        <w:rPr>
          <w:b/>
          <w:sz w:val="22"/>
          <w:szCs w:val="22"/>
        </w:rPr>
        <w:t>детский сад №4 «Сказка»</w:t>
      </w:r>
      <w:r>
        <w:rPr>
          <w:rFonts w:ascii="Arial" w:hAnsi="Arial" w:cs="Arial"/>
          <w:noProof/>
          <w:sz w:val="20"/>
          <w:szCs w:val="20"/>
        </w:rPr>
        <w:t xml:space="preserve"> </w:t>
      </w:r>
    </w:p>
    <w:p w:rsidR="00414217" w:rsidRDefault="00414217" w:rsidP="008F724C">
      <w:pPr>
        <w:tabs>
          <w:tab w:val="left" w:pos="3150"/>
        </w:tabs>
        <w:jc w:val="center"/>
        <w:rPr>
          <w:b/>
          <w:sz w:val="22"/>
          <w:szCs w:val="22"/>
        </w:rPr>
      </w:pPr>
    </w:p>
    <w:p w:rsidR="00414217" w:rsidRDefault="00414217" w:rsidP="008F724C"/>
    <w:p w:rsidR="00414217" w:rsidRDefault="00414217" w:rsidP="008F724C">
      <w:pPr>
        <w:tabs>
          <w:tab w:val="left" w:pos="10915"/>
        </w:tabs>
        <w:jc w:val="center"/>
      </w:pPr>
    </w:p>
    <w:p w:rsidR="00414217" w:rsidRDefault="00414217" w:rsidP="008F724C"/>
    <w:p w:rsidR="00414217" w:rsidRDefault="00414217" w:rsidP="008F724C">
      <w:pPr>
        <w:tabs>
          <w:tab w:val="left" w:pos="4710"/>
        </w:tabs>
        <w:jc w:val="center"/>
        <w:rPr>
          <w:b/>
          <w:i/>
          <w:color w:val="800000"/>
          <w:sz w:val="28"/>
          <w:szCs w:val="28"/>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108pt;margin-top:12.35pt;width:81pt;height:1in;z-index:-251661824">
            <v:imagedata r:id="rId5" o:title="" croptop="6499f" cropbottom="7041f" cropleft="6499f" cropright="542f"/>
          </v:shape>
        </w:pict>
      </w:r>
      <w:r>
        <w:rPr>
          <w:b/>
          <w:i/>
          <w:color w:val="800000"/>
          <w:sz w:val="28"/>
          <w:szCs w:val="28"/>
          <w:u w:val="single"/>
        </w:rPr>
        <w:t>Наш девиз:</w:t>
      </w:r>
      <w:r>
        <w:rPr>
          <w:rFonts w:ascii="Arial" w:hAnsi="Arial" w:cs="Arial"/>
          <w:noProof/>
          <w:sz w:val="20"/>
          <w:szCs w:val="20"/>
        </w:rPr>
        <w:t xml:space="preserve"> </w:t>
      </w:r>
    </w:p>
    <w:p w:rsidR="00414217" w:rsidRPr="00EC2FFE" w:rsidRDefault="00414217" w:rsidP="008F724C">
      <w:pPr>
        <w:jc w:val="center"/>
        <w:rPr>
          <w:b/>
          <w:i/>
          <w:color w:val="339966"/>
          <w:sz w:val="28"/>
          <w:szCs w:val="28"/>
          <w:u w:val="single"/>
        </w:rPr>
      </w:pPr>
      <w:r>
        <w:tab/>
      </w:r>
      <w:r w:rsidRPr="00EC2FFE">
        <w:rPr>
          <w:b/>
          <w:i/>
          <w:color w:val="339966"/>
          <w:sz w:val="36"/>
          <w:szCs w:val="36"/>
        </w:rPr>
        <w:t>Чтоб мы остались на планете-</w:t>
      </w:r>
    </w:p>
    <w:p w:rsidR="00414217" w:rsidRPr="00EC2FFE" w:rsidRDefault="00414217" w:rsidP="008F724C">
      <w:pPr>
        <w:tabs>
          <w:tab w:val="left" w:pos="3210"/>
        </w:tabs>
        <w:rPr>
          <w:b/>
          <w:i/>
          <w:color w:val="339966"/>
          <w:sz w:val="36"/>
          <w:szCs w:val="36"/>
        </w:rPr>
      </w:pPr>
      <w:r>
        <w:rPr>
          <w:noProof/>
        </w:rPr>
        <w:pict>
          <v:oval id="_x0000_s1028" style="position:absolute;margin-left:6in;margin-top:2.55pt;width:102pt;height:102pt;z-index:251649536;v-text-anchor:middle" stroked="f">
            <v:fill r:id="rId6" o:title="" type="frame"/>
          </v:oval>
        </w:pict>
      </w:r>
      <w:r w:rsidRPr="00EC2FFE">
        <w:rPr>
          <w:b/>
          <w:i/>
          <w:color w:val="339966"/>
          <w:sz w:val="36"/>
          <w:szCs w:val="36"/>
        </w:rPr>
        <w:tab/>
        <w:t>Земле нужны семья и дети</w:t>
      </w:r>
    </w:p>
    <w:p w:rsidR="00414217" w:rsidRDefault="00414217" w:rsidP="008F724C">
      <w:pPr>
        <w:tabs>
          <w:tab w:val="left" w:pos="1275"/>
        </w:tabs>
        <w:rPr>
          <w:sz w:val="36"/>
          <w:szCs w:val="36"/>
        </w:rPr>
      </w:pPr>
      <w:r>
        <w:rPr>
          <w:noProof/>
        </w:rPr>
        <w:pict>
          <v:shapetype id="_x0000_t202" coordsize="21600,21600" o:spt="202" path="m,l,21600r21600,l21600,xe">
            <v:stroke joinstyle="miter"/>
            <v:path gradientshapeok="t" o:connecttype="rect"/>
          </v:shapetype>
          <v:shape id="_x0000_s1029" type="#_x0000_t202" style="position:absolute;margin-left:126pt;margin-top:17.85pt;width:297pt;height:99pt;z-index:251650560" strokecolor="#60c" strokeweight="3pt">
            <v:stroke linestyle="thinThin"/>
            <v:textbox style="mso-next-textbox:#_x0000_s1029">
              <w:txbxContent>
                <w:p w:rsidR="00414217" w:rsidRDefault="00414217" w:rsidP="008F724C">
                  <w:pPr>
                    <w:rPr>
                      <w:b/>
                      <w:i/>
                      <w:sz w:val="28"/>
                      <w:szCs w:val="28"/>
                      <w:u w:val="single"/>
                    </w:rPr>
                  </w:pPr>
                  <w:r>
                    <w:rPr>
                      <w:b/>
                      <w:i/>
                      <w:sz w:val="28"/>
                      <w:szCs w:val="28"/>
                    </w:rPr>
                    <w:t xml:space="preserve">                      </w:t>
                  </w:r>
                  <w:r>
                    <w:rPr>
                      <w:b/>
                      <w:i/>
                      <w:sz w:val="28"/>
                      <w:szCs w:val="28"/>
                      <w:u w:val="single"/>
                    </w:rPr>
                    <w:t>Сегодня в номере:</w:t>
                  </w:r>
                </w:p>
                <w:p w:rsidR="00414217" w:rsidRDefault="00414217" w:rsidP="00682BB1">
                  <w:pPr>
                    <w:pStyle w:val="ListParagraph"/>
                    <w:numPr>
                      <w:ilvl w:val="0"/>
                      <w:numId w:val="3"/>
                    </w:numPr>
                    <w:ind w:left="180" w:hanging="180"/>
                    <w:rPr>
                      <w:b/>
                      <w:i/>
                    </w:rPr>
                  </w:pPr>
                  <w:r>
                    <w:rPr>
                      <w:b/>
                      <w:i/>
                    </w:rPr>
                    <w:t xml:space="preserve"> «Славно жить – Родине служить!» стр. 2</w:t>
                  </w:r>
                </w:p>
                <w:p w:rsidR="00414217" w:rsidRDefault="00414217" w:rsidP="00682BB1">
                  <w:pPr>
                    <w:pStyle w:val="ListParagraph"/>
                    <w:numPr>
                      <w:ilvl w:val="0"/>
                      <w:numId w:val="3"/>
                    </w:numPr>
                    <w:ind w:left="180" w:hanging="180"/>
                    <w:rPr>
                      <w:b/>
                      <w:i/>
                    </w:rPr>
                  </w:pPr>
                  <w:r>
                    <w:rPr>
                      <w:b/>
                      <w:i/>
                    </w:rPr>
                    <w:t>«Как на масленой неделе, из печи блины летели!» стр. 3</w:t>
                  </w:r>
                </w:p>
                <w:p w:rsidR="00414217" w:rsidRPr="004E71C8" w:rsidRDefault="00414217" w:rsidP="00682BB1">
                  <w:pPr>
                    <w:pStyle w:val="ListParagraph"/>
                    <w:numPr>
                      <w:ilvl w:val="0"/>
                      <w:numId w:val="3"/>
                    </w:numPr>
                    <w:ind w:left="180" w:hanging="180"/>
                    <w:rPr>
                      <w:b/>
                      <w:i/>
                    </w:rPr>
                  </w:pPr>
                  <w:r>
                    <w:rPr>
                      <w:b/>
                      <w:i/>
                    </w:rPr>
                    <w:t>Смотр-конкурс «Лучший экологический макет!» стр. 4</w:t>
                  </w:r>
                </w:p>
                <w:p w:rsidR="00414217" w:rsidRDefault="00414217" w:rsidP="008F724C">
                  <w:pPr>
                    <w:rPr>
                      <w:b/>
                      <w:i/>
                      <w:sz w:val="28"/>
                      <w:szCs w:val="28"/>
                      <w:u w:val="single"/>
                    </w:rPr>
                  </w:pPr>
                </w:p>
              </w:txbxContent>
            </v:textbox>
          </v:shape>
        </w:pict>
      </w:r>
      <w:r>
        <w:rPr>
          <w:noProof/>
        </w:rPr>
        <w:pict>
          <v:shape id="_x0000_s1030" type="#_x0000_t202" style="position:absolute;margin-left:9pt;margin-top:17.85pt;width:99pt;height:68.95pt;z-index:-251664896" strokecolor="#f39" strokeweight="4.5pt">
            <v:stroke linestyle="thinThick"/>
            <v:textbox style="mso-next-textbox:#_x0000_s1030">
              <w:txbxContent>
                <w:p w:rsidR="00414217" w:rsidRDefault="00414217" w:rsidP="008F724C">
                  <w:pPr>
                    <w:jc w:val="center"/>
                    <w:rPr>
                      <w:b/>
                      <w:i/>
                      <w:sz w:val="32"/>
                      <w:szCs w:val="32"/>
                    </w:rPr>
                  </w:pPr>
                  <w:r w:rsidRPr="009258B3">
                    <w:rPr>
                      <w:b/>
                      <w:i/>
                      <w:sz w:val="32"/>
                      <w:szCs w:val="32"/>
                    </w:rPr>
                    <w:t>№</w:t>
                  </w:r>
                  <w:r>
                    <w:rPr>
                      <w:b/>
                      <w:i/>
                      <w:sz w:val="32"/>
                      <w:szCs w:val="32"/>
                    </w:rPr>
                    <w:t>96</w:t>
                  </w:r>
                </w:p>
                <w:p w:rsidR="00414217" w:rsidRPr="009258B3" w:rsidRDefault="00414217" w:rsidP="008F724C">
                  <w:pPr>
                    <w:jc w:val="center"/>
                    <w:rPr>
                      <w:b/>
                      <w:i/>
                      <w:sz w:val="32"/>
                      <w:szCs w:val="32"/>
                    </w:rPr>
                  </w:pPr>
                  <w:r>
                    <w:rPr>
                      <w:b/>
                      <w:i/>
                      <w:sz w:val="32"/>
                      <w:szCs w:val="32"/>
                    </w:rPr>
                    <w:t xml:space="preserve">Февраль </w:t>
                  </w:r>
                  <w:r w:rsidRPr="009258B3">
                    <w:rPr>
                      <w:b/>
                      <w:i/>
                      <w:sz w:val="32"/>
                      <w:szCs w:val="32"/>
                    </w:rPr>
                    <w:t>201</w:t>
                  </w:r>
                  <w:r>
                    <w:rPr>
                      <w:b/>
                      <w:i/>
                      <w:sz w:val="32"/>
                      <w:szCs w:val="32"/>
                    </w:rPr>
                    <w:t>7</w:t>
                  </w:r>
                </w:p>
              </w:txbxContent>
            </v:textbox>
          </v:shape>
        </w:pict>
      </w:r>
      <w:r>
        <w:rPr>
          <w:sz w:val="36"/>
          <w:szCs w:val="36"/>
        </w:rPr>
        <w:tab/>
      </w:r>
    </w:p>
    <w:p w:rsidR="00414217" w:rsidRDefault="00414217" w:rsidP="008F724C">
      <w:pPr>
        <w:tabs>
          <w:tab w:val="left" w:pos="990"/>
        </w:tabs>
        <w:ind w:left="708"/>
      </w:pPr>
      <w:r>
        <w:rPr>
          <w:sz w:val="28"/>
          <w:szCs w:val="28"/>
        </w:rPr>
        <w:tab/>
      </w:r>
    </w:p>
    <w:p w:rsidR="00414217" w:rsidRDefault="00414217" w:rsidP="008F724C"/>
    <w:p w:rsidR="00414217" w:rsidRDefault="00414217" w:rsidP="008F724C"/>
    <w:p w:rsidR="00414217" w:rsidRDefault="00414217" w:rsidP="008F724C">
      <w:r>
        <w:rPr>
          <w:noProof/>
        </w:rPr>
        <w:pict>
          <v:shape id="_x0000_s1031" type="#_x0000_t75" alt="" style="position:absolute;margin-left:450pt;margin-top:.75pt;width:81pt;height:81pt;z-index:-251663872">
            <v:imagedata r:id="rId5" o:title=""/>
          </v:shape>
        </w:pict>
      </w:r>
    </w:p>
    <w:p w:rsidR="00414217" w:rsidRDefault="00414217" w:rsidP="008F724C">
      <w:pPr>
        <w:rPr>
          <w:b/>
          <w:i/>
          <w:sz w:val="28"/>
          <w:szCs w:val="28"/>
        </w:rPr>
      </w:pPr>
      <w:r>
        <w:rPr>
          <w:b/>
          <w:i/>
          <w:sz w:val="36"/>
          <w:szCs w:val="36"/>
        </w:rPr>
        <w:tab/>
      </w:r>
      <w:r>
        <w:rPr>
          <w:b/>
          <w:i/>
          <w:sz w:val="28"/>
          <w:szCs w:val="28"/>
        </w:rPr>
        <w:t xml:space="preserve"> </w:t>
      </w:r>
    </w:p>
    <w:p w:rsidR="00414217" w:rsidRDefault="00414217" w:rsidP="00BA1103">
      <w:pPr>
        <w:jc w:val="center"/>
        <w:rPr>
          <w:sz w:val="28"/>
          <w:szCs w:val="28"/>
        </w:rPr>
      </w:pPr>
    </w:p>
    <w:p w:rsidR="00414217" w:rsidRPr="00D60BBF" w:rsidRDefault="00414217" w:rsidP="00D60BBF">
      <w:pPr>
        <w:rPr>
          <w:color w:val="3366FF"/>
          <w:szCs w:val="28"/>
        </w:rPr>
      </w:pPr>
      <w:r>
        <w:rPr>
          <w:noProof/>
        </w:rPr>
        <w:pict>
          <v:shape id="_x0000_s1032" type="#_x0000_t75" style="position:absolute;margin-left:9pt;margin-top:17.75pt;width:3in;height:144.9pt;rotation:282887fd;z-index:251656704" stroked="t" strokecolor="fuchsia" strokeweight="3pt">
            <v:stroke linestyle="thinThin"/>
            <v:imagedata r:id="rId7" o:title="" croptop="4369f"/>
          </v:shape>
        </w:pict>
      </w:r>
      <w:r>
        <w:rPr>
          <w:noProof/>
        </w:rPr>
        <w:pict>
          <v:shape id="_x0000_s1033" type="#_x0000_t75" style="position:absolute;margin-left:297pt;margin-top:26.75pt;width:233.65pt;height:140.7pt;rotation:-241116fd;z-index:-251658752" wrapcoords="-277 -460 -277 21945 21877 21945 21877 -460 -277 -460" stroked="t" strokecolor="#396" strokeweight="3pt">
            <v:stroke linestyle="thinThin"/>
            <v:imagedata r:id="rId8" o:title="" croptop="8108f" cropbottom="17262f" cropleft="7202f" cropright="7922f"/>
            <w10:wrap type="tight"/>
          </v:shape>
        </w:pict>
      </w:r>
      <w:r w:rsidRPr="00D60BBF">
        <w:rPr>
          <w:rFonts w:ascii="Verdana" w:hAnsi="Verdana"/>
          <w:color w:val="3366FF"/>
          <w:sz w:val="21"/>
          <w:szCs w:val="21"/>
        </w:rPr>
        <w:br/>
      </w:r>
    </w:p>
    <w:p w:rsidR="00414217" w:rsidRPr="00D60BBF" w:rsidRDefault="00414217" w:rsidP="008F724C">
      <w:pPr>
        <w:rPr>
          <w:sz w:val="28"/>
          <w:szCs w:val="28"/>
        </w:rPr>
      </w:pPr>
    </w:p>
    <w:p w:rsidR="00414217" w:rsidRDefault="00414217" w:rsidP="008F724C">
      <w:pPr>
        <w:rPr>
          <w:sz w:val="28"/>
          <w:szCs w:val="28"/>
        </w:rPr>
      </w:pPr>
    </w:p>
    <w:p w:rsidR="00414217" w:rsidRDefault="00414217" w:rsidP="008F724C">
      <w:pPr>
        <w:rPr>
          <w:sz w:val="28"/>
          <w:szCs w:val="28"/>
        </w:rPr>
      </w:pPr>
    </w:p>
    <w:p w:rsidR="00414217" w:rsidRDefault="00414217" w:rsidP="008F724C">
      <w:pPr>
        <w:rPr>
          <w:sz w:val="28"/>
          <w:szCs w:val="28"/>
        </w:rPr>
      </w:pPr>
    </w:p>
    <w:p w:rsidR="00414217" w:rsidRDefault="00414217" w:rsidP="008F724C">
      <w:pPr>
        <w:rPr>
          <w:sz w:val="28"/>
          <w:szCs w:val="28"/>
        </w:rPr>
      </w:pPr>
    </w:p>
    <w:p w:rsidR="00414217" w:rsidRDefault="00414217" w:rsidP="008F724C">
      <w:pPr>
        <w:rPr>
          <w:sz w:val="28"/>
          <w:szCs w:val="28"/>
        </w:rPr>
      </w:pPr>
    </w:p>
    <w:p w:rsidR="00414217" w:rsidRDefault="00414217" w:rsidP="008F724C">
      <w:pPr>
        <w:rPr>
          <w:sz w:val="28"/>
          <w:szCs w:val="28"/>
        </w:rPr>
      </w:pPr>
      <w:r>
        <w:rPr>
          <w:noProof/>
        </w:rPr>
        <w:pict>
          <v:shape id="_x0000_s1034" type="#_x0000_t75" alt="" style="position:absolute;margin-left:207pt;margin-top:11.6pt;width:99pt;height:99pt;z-index:-251662848">
            <v:imagedata r:id="rId5" o:title=""/>
          </v:shape>
        </w:pict>
      </w:r>
    </w:p>
    <w:p w:rsidR="00414217" w:rsidRDefault="00414217" w:rsidP="008F724C">
      <w:pPr>
        <w:rPr>
          <w:sz w:val="28"/>
          <w:szCs w:val="28"/>
        </w:rPr>
      </w:pPr>
    </w:p>
    <w:p w:rsidR="00414217" w:rsidRDefault="00414217" w:rsidP="008F724C">
      <w:pPr>
        <w:rPr>
          <w:sz w:val="28"/>
          <w:szCs w:val="28"/>
        </w:rPr>
      </w:pPr>
    </w:p>
    <w:p w:rsidR="00414217" w:rsidRPr="00AB0DC6" w:rsidRDefault="00414217" w:rsidP="008F724C">
      <w:pPr>
        <w:rPr>
          <w:sz w:val="28"/>
          <w:szCs w:val="28"/>
        </w:rPr>
      </w:pPr>
      <w:r>
        <w:rPr>
          <w:noProof/>
        </w:rPr>
        <w:pict>
          <v:shape id="_x0000_s1035" type="#_x0000_t75" style="position:absolute;margin-left:8.85pt;margin-top:11.3pt;width:3in;height:149.2pt;rotation:-147074fd;z-index:-251656704" wrapcoords="-300 -434 -300 21926 21900 21926 21900 -434 -300 -434" stroked="t" strokecolor="#36f" strokeweight="3pt">
            <v:stroke linestyle="thinThin"/>
            <v:imagedata r:id="rId9" o:title="" cropbottom="11741f" cropright="7282f"/>
            <w10:wrap type="tight"/>
          </v:shape>
        </w:pict>
      </w:r>
      <w:r>
        <w:rPr>
          <w:noProof/>
        </w:rPr>
        <w:pict>
          <v:shape id="_x0000_s1036" type="#_x0000_t75" style="position:absolute;margin-left:71.35pt;margin-top:17.35pt;width:225pt;height:144.75pt;rotation:200111fd;z-index:-251657728" filled="t" fillcolor="#f60" stroked="t" strokecolor="#f60" strokeweight="3pt">
            <v:stroke linestyle="thinThin"/>
            <v:imagedata r:id="rId10" o:title="" croptop="10212f" cropbottom="8139f" cropright="10923f"/>
          </v:shape>
        </w:pict>
      </w:r>
    </w:p>
    <w:p w:rsidR="00414217" w:rsidRPr="00AB0DC6" w:rsidRDefault="00414217" w:rsidP="008F724C">
      <w:pPr>
        <w:rPr>
          <w:sz w:val="28"/>
          <w:szCs w:val="28"/>
        </w:rPr>
      </w:pPr>
    </w:p>
    <w:p w:rsidR="00414217" w:rsidRDefault="00414217" w:rsidP="008F724C">
      <w:pPr>
        <w:rPr>
          <w:sz w:val="28"/>
          <w:szCs w:val="28"/>
        </w:rPr>
      </w:pPr>
    </w:p>
    <w:p w:rsidR="00414217" w:rsidRDefault="00414217" w:rsidP="008F724C">
      <w:pPr>
        <w:rPr>
          <w:sz w:val="28"/>
          <w:szCs w:val="28"/>
        </w:rPr>
      </w:pPr>
    </w:p>
    <w:p w:rsidR="00414217" w:rsidRPr="00AB0DC6" w:rsidRDefault="00414217" w:rsidP="008F724C">
      <w:pPr>
        <w:rPr>
          <w:sz w:val="28"/>
          <w:szCs w:val="28"/>
        </w:rPr>
      </w:pPr>
    </w:p>
    <w:p w:rsidR="00414217" w:rsidRPr="00C309A6" w:rsidRDefault="00414217" w:rsidP="008F724C">
      <w:pPr>
        <w:rPr>
          <w:sz w:val="28"/>
          <w:szCs w:val="28"/>
        </w:rPr>
      </w:pPr>
    </w:p>
    <w:p w:rsidR="00414217" w:rsidRDefault="00414217" w:rsidP="001359B7">
      <w:pPr>
        <w:rPr>
          <w:sz w:val="28"/>
          <w:szCs w:val="28"/>
        </w:rPr>
      </w:pPr>
      <w:r>
        <w:rPr>
          <w:sz w:val="28"/>
          <w:szCs w:val="28"/>
        </w:rPr>
        <w:tab/>
      </w:r>
    </w:p>
    <w:p w:rsidR="00414217" w:rsidRPr="00DC14F8" w:rsidRDefault="00414217" w:rsidP="008F724C">
      <w:pPr>
        <w:rPr>
          <w:sz w:val="28"/>
          <w:szCs w:val="28"/>
        </w:rPr>
      </w:pPr>
    </w:p>
    <w:p w:rsidR="00414217" w:rsidRPr="00DC14F8" w:rsidRDefault="00414217" w:rsidP="008F724C">
      <w:pPr>
        <w:rPr>
          <w:sz w:val="28"/>
          <w:szCs w:val="28"/>
        </w:rPr>
      </w:pPr>
      <w:r>
        <w:rPr>
          <w:noProof/>
        </w:rPr>
        <w:pict>
          <v:shape id="_x0000_s1037" type="#_x0000_t75" alt="" style="position:absolute;margin-left:-221.8pt;margin-top:15.5pt;width:513pt;height:216.95pt;z-index:-251660800">
            <v:imagedata r:id="rId11" o:title="" cropleft="3171f"/>
          </v:shape>
        </w:pict>
      </w:r>
    </w:p>
    <w:p w:rsidR="00414217" w:rsidRPr="00DC14F8" w:rsidRDefault="00414217" w:rsidP="008F724C">
      <w:pPr>
        <w:rPr>
          <w:sz w:val="28"/>
          <w:szCs w:val="28"/>
        </w:rPr>
      </w:pPr>
    </w:p>
    <w:p w:rsidR="00414217" w:rsidRPr="00DC14F8" w:rsidRDefault="00414217" w:rsidP="008F724C">
      <w:pPr>
        <w:rPr>
          <w:sz w:val="28"/>
          <w:szCs w:val="28"/>
        </w:rPr>
      </w:pPr>
    </w:p>
    <w:p w:rsidR="00414217" w:rsidRPr="00DC14F8" w:rsidRDefault="00414217" w:rsidP="008F724C">
      <w:pPr>
        <w:rPr>
          <w:sz w:val="28"/>
          <w:szCs w:val="28"/>
        </w:rPr>
      </w:pPr>
    </w:p>
    <w:p w:rsidR="00414217" w:rsidRPr="00DC14F8" w:rsidRDefault="00414217" w:rsidP="008F724C">
      <w:pPr>
        <w:rPr>
          <w:sz w:val="28"/>
          <w:szCs w:val="28"/>
        </w:rPr>
      </w:pPr>
    </w:p>
    <w:p w:rsidR="00414217" w:rsidRPr="00DC14F8" w:rsidRDefault="00414217" w:rsidP="008F724C">
      <w:pPr>
        <w:rPr>
          <w:sz w:val="28"/>
          <w:szCs w:val="28"/>
        </w:rPr>
      </w:pPr>
    </w:p>
    <w:p w:rsidR="00414217" w:rsidRPr="00DC14F8" w:rsidRDefault="00414217" w:rsidP="008F724C">
      <w:pPr>
        <w:rPr>
          <w:sz w:val="28"/>
          <w:szCs w:val="28"/>
        </w:rPr>
      </w:pPr>
    </w:p>
    <w:p w:rsidR="00414217" w:rsidRPr="00161EAE" w:rsidRDefault="00414217" w:rsidP="00161EAE">
      <w:pPr>
        <w:ind w:left="360"/>
        <w:rPr>
          <w:sz w:val="28"/>
          <w:szCs w:val="28"/>
        </w:rPr>
      </w:pPr>
    </w:p>
    <w:p w:rsidR="00414217" w:rsidRPr="00DC14F8" w:rsidRDefault="00414217" w:rsidP="008F724C">
      <w:pPr>
        <w:rPr>
          <w:sz w:val="28"/>
          <w:szCs w:val="28"/>
        </w:rPr>
      </w:pPr>
    </w:p>
    <w:p w:rsidR="00414217" w:rsidRPr="00DC14F8" w:rsidRDefault="00414217" w:rsidP="008F724C">
      <w:pPr>
        <w:rPr>
          <w:sz w:val="28"/>
          <w:szCs w:val="28"/>
        </w:rPr>
      </w:pPr>
    </w:p>
    <w:p w:rsidR="00414217" w:rsidRDefault="00414217" w:rsidP="00F358EF">
      <w:pPr>
        <w:tabs>
          <w:tab w:val="left" w:pos="993"/>
        </w:tabs>
        <w:jc w:val="center"/>
        <w:rPr>
          <w:sz w:val="16"/>
          <w:szCs w:val="16"/>
        </w:rPr>
      </w:pPr>
    </w:p>
    <w:p w:rsidR="00414217" w:rsidRDefault="00414217" w:rsidP="00F358EF">
      <w:pPr>
        <w:tabs>
          <w:tab w:val="left" w:pos="993"/>
        </w:tabs>
        <w:jc w:val="center"/>
        <w:rPr>
          <w:sz w:val="16"/>
          <w:szCs w:val="16"/>
        </w:rPr>
      </w:pPr>
    </w:p>
    <w:p w:rsidR="00414217" w:rsidRDefault="00414217" w:rsidP="00F358EF">
      <w:pPr>
        <w:tabs>
          <w:tab w:val="left" w:pos="993"/>
        </w:tabs>
        <w:jc w:val="center"/>
        <w:rPr>
          <w:sz w:val="16"/>
          <w:szCs w:val="16"/>
        </w:rPr>
      </w:pPr>
    </w:p>
    <w:p w:rsidR="00414217" w:rsidRDefault="00414217" w:rsidP="00F358EF">
      <w:pPr>
        <w:tabs>
          <w:tab w:val="left" w:pos="993"/>
        </w:tabs>
        <w:jc w:val="center"/>
        <w:rPr>
          <w:sz w:val="16"/>
          <w:szCs w:val="16"/>
        </w:rPr>
      </w:pPr>
    </w:p>
    <w:p w:rsidR="00414217" w:rsidRDefault="00414217" w:rsidP="00F358EF">
      <w:pPr>
        <w:tabs>
          <w:tab w:val="left" w:pos="993"/>
        </w:tabs>
        <w:jc w:val="center"/>
        <w:rPr>
          <w:sz w:val="16"/>
          <w:szCs w:val="16"/>
        </w:rPr>
      </w:pPr>
    </w:p>
    <w:p w:rsidR="00414217" w:rsidRDefault="00414217" w:rsidP="00F358EF">
      <w:pPr>
        <w:tabs>
          <w:tab w:val="left" w:pos="993"/>
        </w:tabs>
        <w:jc w:val="center"/>
        <w:rPr>
          <w:sz w:val="16"/>
          <w:szCs w:val="16"/>
        </w:rPr>
      </w:pPr>
    </w:p>
    <w:p w:rsidR="00414217" w:rsidRDefault="00414217" w:rsidP="00F358EF">
      <w:pPr>
        <w:tabs>
          <w:tab w:val="left" w:pos="993"/>
        </w:tabs>
        <w:jc w:val="center"/>
        <w:rPr>
          <w:sz w:val="16"/>
          <w:szCs w:val="16"/>
        </w:rPr>
      </w:pPr>
    </w:p>
    <w:p w:rsidR="00414217" w:rsidRDefault="00414217" w:rsidP="00F358EF">
      <w:pPr>
        <w:tabs>
          <w:tab w:val="left" w:pos="993"/>
        </w:tabs>
        <w:jc w:val="center"/>
        <w:rPr>
          <w:sz w:val="16"/>
          <w:szCs w:val="16"/>
        </w:rPr>
      </w:pPr>
    </w:p>
    <w:p w:rsidR="00414217" w:rsidRDefault="00414217" w:rsidP="00F358EF">
      <w:pPr>
        <w:tabs>
          <w:tab w:val="left" w:pos="993"/>
        </w:tabs>
        <w:jc w:val="center"/>
        <w:rPr>
          <w:sz w:val="16"/>
          <w:szCs w:val="16"/>
        </w:rPr>
      </w:pPr>
    </w:p>
    <w:p w:rsidR="00414217" w:rsidRDefault="00414217" w:rsidP="00F358EF">
      <w:pPr>
        <w:tabs>
          <w:tab w:val="left" w:pos="993"/>
        </w:tabs>
        <w:jc w:val="center"/>
        <w:rPr>
          <w:sz w:val="16"/>
          <w:szCs w:val="16"/>
        </w:rPr>
      </w:pPr>
    </w:p>
    <w:p w:rsidR="00414217" w:rsidRPr="00FB6087" w:rsidRDefault="00414217" w:rsidP="00FB6087">
      <w:pPr>
        <w:jc w:val="center"/>
        <w:rPr>
          <w:b/>
        </w:rPr>
      </w:pPr>
      <w:r w:rsidRPr="000346B8">
        <w:rPr>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31pt;height:39pt" fillcolor="#369" strokecolor="green">
            <v:shadow on="t" color="#b2b2b2" opacity="52429f" offset="3pt"/>
            <v:textpath style="font-family:&quot;Times New Roman&quot;;font-weight:bold;v-text-kern:t" trim="t" fitpath="t" string="«Славно жить-Родине служить!»"/>
          </v:shape>
        </w:pict>
      </w:r>
      <w:r>
        <w:rPr>
          <w:i/>
        </w:rPr>
        <w:t xml:space="preserve">                                                                                                    </w:t>
      </w:r>
    </w:p>
    <w:p w:rsidR="00414217" w:rsidRDefault="00414217" w:rsidP="00FB6087">
      <w:pPr>
        <w:spacing w:line="360" w:lineRule="auto"/>
        <w:ind w:firstLine="360"/>
        <w:jc w:val="both"/>
        <w:rPr>
          <w:sz w:val="28"/>
          <w:szCs w:val="28"/>
        </w:rPr>
      </w:pPr>
      <w:r>
        <w:rPr>
          <w:noProof/>
        </w:rPr>
        <w:pict>
          <v:shape id="_x0000_s1038" type="#_x0000_t75" style="position:absolute;left:0;text-align:left;margin-left:333pt;margin-top:109.6pt;width:180pt;height:103.85pt;z-index:-251655680">
            <v:imagedata r:id="rId12" o:title="" croptop="17392f" cropbottom="9836f" cropleft="4223f" cropright="11226f"/>
          </v:shape>
        </w:pict>
      </w:r>
      <w:r>
        <w:rPr>
          <w:sz w:val="28"/>
          <w:szCs w:val="28"/>
        </w:rPr>
        <w:t xml:space="preserve">Праздник 23 февраля в детском саду – это повод для воспитания у детей дошкольников чувства патриотизма, сопричастности к лучшим традициям своей Родины, формирования у детей гордости за славных защитников Отечества. Это праздник настоящих мужчин – ловких и надежных, смелых и отважных, а также праздник мальчиков, которые вырастут и станут защитниками Отечества. </w:t>
      </w:r>
    </w:p>
    <w:p w:rsidR="00414217" w:rsidRPr="00FB6087" w:rsidRDefault="00414217" w:rsidP="00FB6087">
      <w:pPr>
        <w:spacing w:line="360" w:lineRule="auto"/>
        <w:ind w:firstLine="360"/>
        <w:jc w:val="both"/>
        <w:rPr>
          <w:i/>
          <w:sz w:val="28"/>
          <w:szCs w:val="28"/>
        </w:rPr>
      </w:pPr>
      <w:r w:rsidRPr="00FB6087">
        <w:rPr>
          <w:i/>
          <w:sz w:val="28"/>
          <w:szCs w:val="28"/>
        </w:rPr>
        <w:t>День нашей Армии сегодня</w:t>
      </w:r>
    </w:p>
    <w:p w:rsidR="00414217" w:rsidRPr="00FB6087" w:rsidRDefault="00414217" w:rsidP="00FB6087">
      <w:pPr>
        <w:spacing w:line="360" w:lineRule="auto"/>
        <w:ind w:firstLine="360"/>
        <w:jc w:val="both"/>
        <w:rPr>
          <w:i/>
          <w:sz w:val="28"/>
          <w:szCs w:val="28"/>
        </w:rPr>
      </w:pPr>
      <w:r w:rsidRPr="00FB6087">
        <w:rPr>
          <w:i/>
          <w:sz w:val="28"/>
          <w:szCs w:val="28"/>
        </w:rPr>
        <w:t>И ей уже немало лет.</w:t>
      </w:r>
    </w:p>
    <w:p w:rsidR="00414217" w:rsidRPr="00FB6087" w:rsidRDefault="00414217" w:rsidP="00FB6087">
      <w:pPr>
        <w:spacing w:line="360" w:lineRule="auto"/>
        <w:ind w:firstLine="360"/>
        <w:jc w:val="both"/>
        <w:rPr>
          <w:i/>
          <w:sz w:val="28"/>
          <w:szCs w:val="28"/>
        </w:rPr>
      </w:pPr>
      <w:r w:rsidRPr="00FB6087">
        <w:rPr>
          <w:i/>
          <w:sz w:val="28"/>
          <w:szCs w:val="28"/>
        </w:rPr>
        <w:t>Привет, Защитникам народа</w:t>
      </w:r>
    </w:p>
    <w:p w:rsidR="00414217" w:rsidRPr="00FB6087" w:rsidRDefault="00414217" w:rsidP="00FB6087">
      <w:pPr>
        <w:spacing w:line="360" w:lineRule="auto"/>
        <w:ind w:firstLine="360"/>
        <w:jc w:val="both"/>
        <w:rPr>
          <w:i/>
          <w:sz w:val="28"/>
          <w:szCs w:val="28"/>
        </w:rPr>
      </w:pPr>
      <w:r w:rsidRPr="00FB6087">
        <w:rPr>
          <w:i/>
          <w:sz w:val="28"/>
          <w:szCs w:val="28"/>
        </w:rPr>
        <w:t>Российской Армии привет!</w:t>
      </w:r>
    </w:p>
    <w:p w:rsidR="00414217" w:rsidRDefault="00414217" w:rsidP="00FB6087">
      <w:pPr>
        <w:spacing w:line="360" w:lineRule="auto"/>
        <w:ind w:firstLine="360"/>
        <w:jc w:val="both"/>
        <w:rPr>
          <w:sz w:val="28"/>
          <w:szCs w:val="28"/>
        </w:rPr>
      </w:pPr>
      <w:r>
        <w:rPr>
          <w:noProof/>
        </w:rPr>
        <w:pict>
          <v:shape id="_x0000_s1039" type="#_x0000_t75" style="position:absolute;left:0;text-align:left;margin-left:342pt;margin-top:262.85pt;width:198pt;height:130.65pt;z-index:-251653632" wrapcoords="-82 0 -82 21476 21600 21476 21600 0 -82 0">
            <v:imagedata r:id="rId13" o:title="" croptop="7033f" cropbottom="12018f" cropleft="1666f" cropright="11085f"/>
            <w10:wrap type="tight"/>
          </v:shape>
        </w:pict>
      </w:r>
      <w:r>
        <w:rPr>
          <w:noProof/>
        </w:rPr>
        <w:pict>
          <v:shape id="_x0000_s1040" type="#_x0000_t75" style="position:absolute;left:0;text-align:left;margin-left:0;margin-top:91.85pt;width:180pt;height:124.05pt;z-index:-251654656" wrapcoords="-90 0 -90 21469 21600 21469 21600 0 -90 0">
            <v:imagedata r:id="rId14" o:title="" croptop="5340f"/>
            <w10:wrap type="tight"/>
          </v:shape>
        </w:pict>
      </w:r>
      <w:r>
        <w:rPr>
          <w:sz w:val="28"/>
          <w:szCs w:val="28"/>
        </w:rPr>
        <w:t>Под таким девизом в нашем детском саду №4 «Сказка» с 17 по 21 февраля прошли музыкально-спортивные праздники, посвященные Дню Защитника Отечества.  Дети вошли в празднично украшенный зал, где зрители тепло приветствовали аплодисментами. Ребята с удовольствием исполняли песни «Бравые солдаты», «Армия родная», «Мы солдаты». С выражением читали стихотворения, проявили смекалку в «зарядке для ума». Интересно и весело прошли эстафеты «Меткий стрелок», «Связисты», «Парашютисты», «Конная дивизия». Дедушки и папы не сидели на месте, соревнуясь между собой, старались быть лучшими «капитанами». В интеллектуальном конкурсе для дедушек и пап не было равнодушных. С большим азартом они участвовали в конкурсах «Самый сильный», «Перетягивание каната». Ребята логопедической группы «Аленький цветочек» весело и задорно исполнили частушки. Показали танцевальные композиции «Салажата», «Аист на крыше», «Танец с флажками».  В завершении праздника ребята вручили открытки, изготовленные своими руками. Непринуждённая, доброжелательная атмосфера во время праздника вызвала у детей  радостное настроение. Все получили эмоциональный заряд и желание служить  в рядах Российской армии. Такие праздники, проведённые с детьми, закладывают в их душах зернышки патриотизма, чувства долга перед Россией.</w:t>
      </w:r>
    </w:p>
    <w:p w:rsidR="00414217" w:rsidRPr="00FB6087" w:rsidRDefault="00414217" w:rsidP="00FB6087">
      <w:pPr>
        <w:spacing w:line="360" w:lineRule="auto"/>
        <w:ind w:firstLine="360"/>
        <w:jc w:val="both"/>
        <w:rPr>
          <w:b/>
          <w:i/>
          <w:sz w:val="28"/>
          <w:szCs w:val="28"/>
        </w:rPr>
      </w:pPr>
      <w:r>
        <w:rPr>
          <w:sz w:val="28"/>
          <w:szCs w:val="28"/>
        </w:rPr>
        <w:t xml:space="preserve">                                                                </w:t>
      </w:r>
      <w:r w:rsidRPr="00FB6087">
        <w:rPr>
          <w:b/>
          <w:i/>
          <w:sz w:val="28"/>
          <w:szCs w:val="28"/>
        </w:rPr>
        <w:t>Музыкальный руководитель Шадрина Е.Д.</w:t>
      </w:r>
    </w:p>
    <w:p w:rsidR="00414217" w:rsidRPr="00707E8C" w:rsidRDefault="00414217" w:rsidP="00724F30">
      <w:pPr>
        <w:spacing w:line="360" w:lineRule="auto"/>
        <w:rPr>
          <w:sz w:val="20"/>
          <w:szCs w:val="20"/>
        </w:rPr>
      </w:pPr>
    </w:p>
    <w:p w:rsidR="00414217" w:rsidRPr="00FB6087" w:rsidRDefault="00414217" w:rsidP="00707E8C">
      <w:pPr>
        <w:spacing w:line="360" w:lineRule="auto"/>
        <w:jc w:val="center"/>
        <w:rPr>
          <w:sz w:val="28"/>
          <w:szCs w:val="28"/>
        </w:rPr>
      </w:pPr>
      <w:r w:rsidRPr="000346B8">
        <w:rPr>
          <w:b/>
          <w:i/>
          <w:color w:val="993366"/>
          <w:sz w:val="28"/>
          <w:szCs w:val="28"/>
        </w:rPr>
        <w:pict>
          <v:shape id="_x0000_i1026" type="#_x0000_t136" style="width:504.75pt;height:63pt" fillcolor="lime" strokecolor="blue" strokeweight="1pt">
            <v:fill opacity=".5"/>
            <v:shadow on="t" color="#99f" offset="3pt"/>
            <v:textpath style="font-family:&quot;Arial Black&quot;;font-size:20pt;v-text-kern:t" trim="t" fitpath="t" string="«Как на масленой неделе, из печи блины летели&quot;"/>
          </v:shape>
        </w:pict>
      </w:r>
    </w:p>
    <w:p w:rsidR="00414217" w:rsidRPr="00707E8C" w:rsidRDefault="00414217" w:rsidP="0050444C">
      <w:pPr>
        <w:spacing w:line="360" w:lineRule="auto"/>
        <w:ind w:firstLine="360"/>
        <w:jc w:val="both"/>
        <w:rPr>
          <w:sz w:val="28"/>
          <w:szCs w:val="28"/>
        </w:rPr>
      </w:pPr>
      <w:r>
        <w:rPr>
          <w:noProof/>
        </w:rPr>
        <w:pict>
          <v:shape id="_x0000_s1041" type="#_x0000_t75" style="position:absolute;left:0;text-align:left;margin-left:0;margin-top:142.9pt;width:180pt;height:120.65pt;z-index:-251651584" wrapcoords="-90 0 -90 21466 21600 21466 21600 0 -90 0">
            <v:imagedata r:id="rId15" o:title="" cropbottom="10081f" cropright="3208f"/>
            <w10:wrap type="tight"/>
          </v:shape>
        </w:pict>
      </w:r>
      <w:r w:rsidRPr="00707E8C">
        <w:rPr>
          <w:bCs/>
          <w:sz w:val="28"/>
          <w:szCs w:val="28"/>
        </w:rPr>
        <w:t>Приобщение детей к народным традициям является важнейшим аспектом воспитания духовности, формирования системы нравственно – эстетических и общечеловеческих ценностей. Одним из самых любимых праздников у дошкольников является праздник Масленицы – весёлые проводы зимы, озарённые радостным ожиданием близкого тепла, весеннего обновления природы. Для детей Масленица прежде всего – хороводы, песни, пляски, игры и конечно же, румяные горячие блины.</w:t>
      </w:r>
    </w:p>
    <w:p w:rsidR="00414217" w:rsidRPr="00686FFB" w:rsidRDefault="00414217" w:rsidP="0050444C">
      <w:pPr>
        <w:shd w:val="clear" w:color="auto" w:fill="FFFFFF"/>
        <w:spacing w:before="5" w:line="360" w:lineRule="auto"/>
        <w:ind w:right="180" w:firstLine="360"/>
        <w:jc w:val="both"/>
        <w:rPr>
          <w:sz w:val="28"/>
          <w:szCs w:val="28"/>
        </w:rPr>
      </w:pPr>
      <w:r>
        <w:rPr>
          <w:sz w:val="28"/>
          <w:szCs w:val="28"/>
        </w:rPr>
        <w:t>Так, и в нашем детском саду 22</w:t>
      </w:r>
      <w:r w:rsidRPr="00686FFB">
        <w:rPr>
          <w:sz w:val="28"/>
          <w:szCs w:val="28"/>
        </w:rPr>
        <w:t xml:space="preserve"> февраля прошел праздник «Масленицы», дети прощались с Зимой и встречали Весну.</w:t>
      </w:r>
      <w:r w:rsidRPr="0050444C">
        <w:rPr>
          <w:rFonts w:ascii="Arial" w:hAnsi="Arial" w:cs="Arial"/>
          <w:color w:val="535353"/>
          <w:sz w:val="30"/>
          <w:szCs w:val="30"/>
          <w:shd w:val="clear" w:color="auto" w:fill="FFFFFF"/>
        </w:rPr>
        <w:t xml:space="preserve"> </w:t>
      </w:r>
      <w:r w:rsidRPr="0050444C">
        <w:rPr>
          <w:sz w:val="28"/>
          <w:szCs w:val="28"/>
          <w:shd w:val="clear" w:color="auto" w:fill="FFFFFF"/>
        </w:rPr>
        <w:t>С восторгом дети встретили</w:t>
      </w:r>
      <w:r>
        <w:rPr>
          <w:sz w:val="28"/>
          <w:szCs w:val="28"/>
          <w:shd w:val="clear" w:color="auto" w:fill="FFFFFF"/>
        </w:rPr>
        <w:t xml:space="preserve"> Зиму и Весну, а так же</w:t>
      </w:r>
      <w:r w:rsidRPr="0050444C">
        <w:rPr>
          <w:sz w:val="28"/>
          <w:szCs w:val="28"/>
          <w:shd w:val="clear" w:color="auto" w:fill="FFFFFF"/>
        </w:rPr>
        <w:t xml:space="preserve"> сказочных героев</w:t>
      </w:r>
      <w:r>
        <w:rPr>
          <w:sz w:val="28"/>
          <w:szCs w:val="28"/>
          <w:shd w:val="clear" w:color="auto" w:fill="FFFFFF"/>
        </w:rPr>
        <w:t xml:space="preserve"> –  Двух Скоморох и Бабушку Ягу</w:t>
      </w:r>
      <w:r w:rsidRPr="0050444C">
        <w:rPr>
          <w:sz w:val="28"/>
          <w:szCs w:val="28"/>
          <w:shd w:val="clear" w:color="auto" w:fill="FFFFFF"/>
        </w:rPr>
        <w:t xml:space="preserve"> с которыми весело играли</w:t>
      </w:r>
      <w:r>
        <w:rPr>
          <w:sz w:val="28"/>
          <w:szCs w:val="28"/>
          <w:shd w:val="clear" w:color="auto" w:fill="FFFFFF"/>
        </w:rPr>
        <w:t>.</w:t>
      </w:r>
      <w:r w:rsidRPr="0050444C">
        <w:rPr>
          <w:sz w:val="28"/>
          <w:szCs w:val="28"/>
        </w:rPr>
        <w:t xml:space="preserve"> </w:t>
      </w:r>
      <w:r w:rsidRPr="0050444C">
        <w:rPr>
          <w:sz w:val="28"/>
          <w:szCs w:val="28"/>
          <w:shd w:val="clear" w:color="auto" w:fill="FFFFFF"/>
        </w:rPr>
        <w:t>Весёлые скоморохи, игры – забавы, русские народные песни и танцы не дали детям скучать и повеселили</w:t>
      </w:r>
      <w:r>
        <w:rPr>
          <w:sz w:val="28"/>
          <w:szCs w:val="28"/>
          <w:shd w:val="clear" w:color="auto" w:fill="FFFFFF"/>
        </w:rPr>
        <w:t xml:space="preserve"> их</w:t>
      </w:r>
      <w:r w:rsidRPr="0050444C">
        <w:rPr>
          <w:sz w:val="28"/>
          <w:szCs w:val="28"/>
          <w:shd w:val="clear" w:color="auto" w:fill="FFFFFF"/>
        </w:rPr>
        <w:t xml:space="preserve"> от души. </w:t>
      </w:r>
      <w:r w:rsidRPr="0050444C">
        <w:rPr>
          <w:sz w:val="28"/>
          <w:szCs w:val="28"/>
        </w:rPr>
        <w:t>Детские глаза выражали восторг, а на лице сияла улыбка от ярких эмоций праздника.  </w:t>
      </w:r>
      <w:r w:rsidRPr="00686FFB">
        <w:rPr>
          <w:sz w:val="28"/>
          <w:szCs w:val="28"/>
        </w:rPr>
        <w:t xml:space="preserve">В конце праздника состоялось сжигание соломенного чучела </w:t>
      </w:r>
      <w:r>
        <w:rPr>
          <w:sz w:val="28"/>
          <w:szCs w:val="28"/>
        </w:rPr>
        <w:t>Масленицы</w:t>
      </w:r>
      <w:r w:rsidRPr="00686FFB">
        <w:rPr>
          <w:sz w:val="28"/>
          <w:szCs w:val="28"/>
        </w:rPr>
        <w:t>, это озорное и веселое прощание с зимой и встреча весны, несущей оживление природе и солнечное тепло, при этом ребята хороводили и все приговаривали: «Масленица, прощай! На тот год опять приезжай!»</w:t>
      </w:r>
      <w:r>
        <w:rPr>
          <w:sz w:val="28"/>
          <w:szCs w:val="28"/>
        </w:rPr>
        <w:t>.</w:t>
      </w:r>
    </w:p>
    <w:p w:rsidR="00414217" w:rsidRDefault="00414217" w:rsidP="0050444C">
      <w:pPr>
        <w:pStyle w:val="NormalWeb"/>
        <w:spacing w:before="0" w:beforeAutospacing="0" w:after="0" w:afterAutospacing="0" w:line="360" w:lineRule="auto"/>
        <w:ind w:firstLine="360"/>
        <w:jc w:val="both"/>
        <w:rPr>
          <w:sz w:val="28"/>
          <w:szCs w:val="28"/>
        </w:rPr>
      </w:pPr>
      <w:r>
        <w:rPr>
          <w:noProof/>
        </w:rPr>
        <w:pict>
          <v:shape id="_x0000_s1042" type="#_x0000_t75" style="position:absolute;left:0;text-align:left;margin-left:315pt;margin-top:68.45pt;width:225pt;height:141.3pt;z-index:-251652608" wrapcoords="-72 0 -72 21485 21600 21485 21600 0 -72 0">
            <v:imagedata r:id="rId16" o:title="" cropbottom="15244f" cropright="5584f"/>
            <w10:wrap type="tight"/>
          </v:shape>
        </w:pict>
      </w:r>
      <w:r w:rsidRPr="0050444C">
        <w:rPr>
          <w:sz w:val="28"/>
          <w:szCs w:val="28"/>
        </w:rPr>
        <w:t>Наш праздник был пропитан народным колоритом, русские народные мелодии и костюмы, пляски и хороводы, игры и забавы. В завершении  детей ожид</w:t>
      </w:r>
      <w:r>
        <w:rPr>
          <w:sz w:val="28"/>
          <w:szCs w:val="28"/>
        </w:rPr>
        <w:t xml:space="preserve">али вкусные </w:t>
      </w:r>
      <w:r w:rsidRPr="0050444C">
        <w:rPr>
          <w:sz w:val="28"/>
          <w:szCs w:val="28"/>
        </w:rPr>
        <w:t xml:space="preserve">блины и горячий чай. </w:t>
      </w:r>
      <w:r w:rsidRPr="0050444C">
        <w:rPr>
          <w:sz w:val="28"/>
          <w:szCs w:val="28"/>
          <w:shd w:val="clear" w:color="auto" w:fill="FFFFFF"/>
        </w:rPr>
        <w:t>Яркий, живой, образный праздник легко запомнился и оставил радостное впечатление у детей.</w:t>
      </w:r>
      <w:r w:rsidRPr="0050444C">
        <w:rPr>
          <w:sz w:val="28"/>
          <w:szCs w:val="28"/>
        </w:rPr>
        <w:t xml:space="preserve"> </w:t>
      </w:r>
      <w:r w:rsidRPr="00686FFB">
        <w:rPr>
          <w:sz w:val="28"/>
          <w:szCs w:val="28"/>
        </w:rPr>
        <w:t>Вот так весело дети и взрослые нашего детского сада провожали зиму-зимушку и встречали долгожданную весну.</w:t>
      </w:r>
    </w:p>
    <w:p w:rsidR="00414217" w:rsidRPr="0050444C" w:rsidRDefault="00414217" w:rsidP="0050444C">
      <w:pPr>
        <w:pStyle w:val="NormalWeb"/>
        <w:spacing w:before="0" w:beforeAutospacing="0" w:after="0" w:afterAutospacing="0" w:line="360" w:lineRule="auto"/>
        <w:ind w:firstLine="360"/>
        <w:jc w:val="both"/>
        <w:rPr>
          <w:sz w:val="28"/>
          <w:szCs w:val="28"/>
        </w:rPr>
      </w:pPr>
      <w:r>
        <w:rPr>
          <w:sz w:val="28"/>
          <w:szCs w:val="28"/>
        </w:rPr>
        <w:t>Проведение Масленицы показало, что светлое, радостное общение детей и взрослых – важное условие для развития личности ребенка и возрождения народных традиций. И наша задача состоит в том, чтобы сохранить народные праздники для себя и потомков. Ведь праздники наших прадедов и дедов – это душа народа. В них наша история и духовные корни.</w:t>
      </w:r>
    </w:p>
    <w:p w:rsidR="00414217" w:rsidRPr="00BB0F4C" w:rsidRDefault="00414217" w:rsidP="00724F30">
      <w:pPr>
        <w:spacing w:line="360" w:lineRule="auto"/>
        <w:rPr>
          <w:b/>
          <w:i/>
          <w:sz w:val="28"/>
          <w:szCs w:val="28"/>
        </w:rPr>
      </w:pPr>
      <w:r>
        <w:rPr>
          <w:sz w:val="28"/>
          <w:szCs w:val="28"/>
        </w:rPr>
        <w:t xml:space="preserve">                                                                             </w:t>
      </w:r>
      <w:r w:rsidRPr="00BB0F4C">
        <w:rPr>
          <w:b/>
          <w:i/>
          <w:sz w:val="28"/>
          <w:szCs w:val="28"/>
        </w:rPr>
        <w:t xml:space="preserve"> Старший воспитатель Рыженкова С.И.</w:t>
      </w:r>
    </w:p>
    <w:p w:rsidR="00414217" w:rsidRPr="00893CDC" w:rsidRDefault="00414217" w:rsidP="00724F30">
      <w:pPr>
        <w:spacing w:line="360" w:lineRule="auto"/>
        <w:rPr>
          <w:sz w:val="20"/>
          <w:szCs w:val="20"/>
        </w:rPr>
      </w:pPr>
    </w:p>
    <w:p w:rsidR="00414217" w:rsidRDefault="00414217" w:rsidP="00893CDC">
      <w:pPr>
        <w:shd w:val="clear" w:color="auto" w:fill="FFFFFF"/>
        <w:spacing w:line="360" w:lineRule="auto"/>
        <w:jc w:val="center"/>
        <w:rPr>
          <w:sz w:val="28"/>
          <w:szCs w:val="28"/>
        </w:rPr>
      </w:pPr>
      <w:r w:rsidRPr="000346B8">
        <w:rPr>
          <w:sz w:val="28"/>
          <w:szCs w:val="28"/>
        </w:rPr>
        <w:pict>
          <v:shape id="_x0000_i1027" type="#_x0000_t136" style="width:489.75pt;height:3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weight:bold;v-text-kern:t" trim="t" fitpath="t" string="«Лучший экологический макет»"/>
          </v:shape>
        </w:pict>
      </w:r>
    </w:p>
    <w:p w:rsidR="00414217" w:rsidRPr="00893CDC" w:rsidRDefault="00414217" w:rsidP="00893CDC">
      <w:pPr>
        <w:shd w:val="clear" w:color="auto" w:fill="FFFFFF"/>
        <w:spacing w:line="360" w:lineRule="auto"/>
        <w:ind w:firstLine="360"/>
        <w:jc w:val="both"/>
        <w:rPr>
          <w:sz w:val="30"/>
          <w:szCs w:val="30"/>
        </w:rPr>
      </w:pPr>
      <w:r>
        <w:rPr>
          <w:noProof/>
        </w:rPr>
        <w:pict>
          <v:shape id="_x0000_s1043" type="#_x0000_t75" style="position:absolute;left:0;text-align:left;margin-left:423pt;margin-top:169.75pt;width:118.6pt;height:2in;z-index:-251650560" wrapcoords="-137 0 -137 21488 21600 21488 21600 0 -137 0">
            <v:imagedata r:id="rId17" o:title="" croptop="3404f" cropbottom="4256f" cropright="1992f"/>
            <w10:wrap type="tight"/>
          </v:shape>
        </w:pict>
      </w:r>
      <w:r w:rsidRPr="00893CDC">
        <w:rPr>
          <w:sz w:val="28"/>
          <w:szCs w:val="28"/>
          <w:shd w:val="clear" w:color="auto" w:fill="FFFFFF"/>
        </w:rPr>
        <w:t>Познание в дошкольном возрасте носит преимущественно эмоционально - образный характер и основывается на любознательности ребёнка. Одним из главных резервов становления личности является творчество на различных этапах его проявления. Одним из таких видов детского творчества является изготовление макетов. Макетирование мы рассматриваем, как экологически ориентированный вид деятельности, который способствует закреплению представлений  о мире природы,  позволяет трансформировать усвоенные знания в игру, насыщая детскую жизнь новыми впечатлениями и стимулируя детское творчество.</w:t>
      </w:r>
    </w:p>
    <w:p w:rsidR="00414217" w:rsidRPr="00893CDC" w:rsidRDefault="00414217" w:rsidP="00893CDC">
      <w:pPr>
        <w:spacing w:line="360" w:lineRule="auto"/>
        <w:ind w:firstLine="360"/>
        <w:jc w:val="both"/>
        <w:rPr>
          <w:sz w:val="28"/>
          <w:szCs w:val="28"/>
        </w:rPr>
      </w:pPr>
      <w:r w:rsidRPr="00893CDC">
        <w:rPr>
          <w:sz w:val="28"/>
          <w:szCs w:val="28"/>
        </w:rPr>
        <w:t>В феврале 2017 года, посвященный году Экологии, в нашем детском саду №4 «Сказка» прошел смотр-конкурс среди педагогов на  "Лучший экологический макет", который проводился с целью расширения у педагогов экологических знаний, пополнения предметно-развивающей среды детского сада.</w:t>
      </w:r>
    </w:p>
    <w:p w:rsidR="00414217" w:rsidRPr="00682BB1" w:rsidRDefault="00414217" w:rsidP="00682BB1">
      <w:pPr>
        <w:spacing w:line="360" w:lineRule="auto"/>
        <w:ind w:firstLine="360"/>
        <w:jc w:val="both"/>
        <w:rPr>
          <w:sz w:val="28"/>
          <w:szCs w:val="28"/>
        </w:rPr>
      </w:pPr>
      <w:r>
        <w:rPr>
          <w:noProof/>
        </w:rPr>
        <w:pict>
          <v:shape id="_x0000_s1044" type="#_x0000_t75" style="position:absolute;left:0;text-align:left;margin-left:0;margin-top:188.8pt;width:153pt;height:122.75pt;z-index:-251649536" wrapcoords="-106 0 -106 21468 21600 21468 21600 0 -106 0">
            <v:imagedata r:id="rId18" o:title="" croptop="5494f" cropbottom="2189f" cropleft="6209f" cropright="5515f"/>
            <w10:wrap type="tight"/>
          </v:shape>
        </w:pict>
      </w:r>
      <w:r w:rsidRPr="00893CDC">
        <w:rPr>
          <w:bCs/>
          <w:iCs/>
          <w:sz w:val="28"/>
          <w:szCs w:val="28"/>
        </w:rPr>
        <w:t>На конкурсе было представлено разнообразие макетов сделанных руками педагогов из различных материалов, где наглядно показана среда обитания различных разновидностей и представителей животного мира – «Животные северных морей», «Домашние животные», «Дикие животные», «Животные Африки», «Парк Динозавров, «Водный мир» и множество других.</w:t>
      </w:r>
      <w:r>
        <w:rPr>
          <w:bCs/>
          <w:iCs/>
          <w:sz w:val="28"/>
          <w:szCs w:val="28"/>
        </w:rPr>
        <w:t xml:space="preserve"> </w:t>
      </w:r>
      <w:r w:rsidRPr="00893CDC">
        <w:rPr>
          <w:sz w:val="28"/>
          <w:szCs w:val="28"/>
          <w:shd w:val="clear" w:color="auto" w:fill="FFFFFF"/>
        </w:rPr>
        <w:t>Дети любят макеты за многофункциональность, красочность, привлекательность. Используемые экологические макеты являются тем самым средством вовлечения, которое формирует целостное представление детей о природе, способствует пониманию детьми взаимосвязей в природе и с природой, вызывает огромный интерес и воспитывает любовь к природе.</w:t>
      </w:r>
      <w:r w:rsidRPr="00893CDC">
        <w:rPr>
          <w:rStyle w:val="Heading2Char"/>
          <w:rFonts w:ascii="Times New Roman" w:hAnsi="Times New Roman"/>
          <w:i/>
          <w:iCs/>
          <w:color w:val="auto"/>
          <w:sz w:val="28"/>
          <w:szCs w:val="28"/>
          <w:shd w:val="clear" w:color="auto" w:fill="FFFFFF"/>
        </w:rPr>
        <w:t xml:space="preserve"> </w:t>
      </w:r>
      <w:r w:rsidRPr="00893CDC">
        <w:rPr>
          <w:sz w:val="28"/>
          <w:szCs w:val="28"/>
          <w:shd w:val="clear" w:color="auto" w:fill="FFFFFF"/>
        </w:rPr>
        <w:t>В смотре - конкурсе приняли активное участие все группы. Победителями стали 1 место – Митрошина Л.А. и Бобкова О.В., 2 место – Романова М.И. и Левшонкова Г.Н., 3 место – Коршунова И.Б. Хочется отметить, что педагоги проявили смекалку, фантазию, творчество в оформлении экологических уголков, провели большую работу с родителями, детьми.</w:t>
      </w:r>
    </w:p>
    <w:p w:rsidR="00414217" w:rsidRDefault="00414217" w:rsidP="00893CDC">
      <w:pPr>
        <w:spacing w:line="360" w:lineRule="auto"/>
        <w:ind w:firstLine="360"/>
        <w:jc w:val="both"/>
        <w:rPr>
          <w:snapToGrid w:val="0"/>
          <w:color w:val="000000"/>
          <w:w w:val="0"/>
          <w:sz w:val="2"/>
          <w:u w:color="000000"/>
          <w:bdr w:val="none" w:sz="0" w:space="0" w:color="000000"/>
          <w:shd w:val="clear" w:color="000000" w:fill="000000"/>
        </w:rPr>
      </w:pPr>
      <w:r w:rsidRPr="00893CDC">
        <w:rPr>
          <w:sz w:val="28"/>
          <w:szCs w:val="28"/>
        </w:rPr>
        <w:t>Данное мероприятие очередной раз подтвердило то, что в детском саду работают талантливые, творческие воспитатели.</w:t>
      </w:r>
      <w:r w:rsidRPr="00682BB1">
        <w:rPr>
          <w:snapToGrid w:val="0"/>
          <w:color w:val="000000"/>
          <w:w w:val="0"/>
          <w:sz w:val="2"/>
          <w:u w:color="000000"/>
          <w:bdr w:val="none" w:sz="0" w:space="0" w:color="000000"/>
          <w:shd w:val="clear" w:color="000000" w:fill="000000"/>
        </w:rPr>
        <w:t xml:space="preserve"> </w:t>
      </w:r>
    </w:p>
    <w:p w:rsidR="00414217" w:rsidRPr="007729F2" w:rsidRDefault="00414217" w:rsidP="007729F2">
      <w:pPr>
        <w:spacing w:line="360" w:lineRule="auto"/>
        <w:rPr>
          <w:b/>
          <w:i/>
          <w:sz w:val="28"/>
          <w:szCs w:val="28"/>
        </w:rPr>
      </w:pPr>
      <w:r>
        <w:rPr>
          <w:sz w:val="28"/>
          <w:szCs w:val="28"/>
        </w:rPr>
        <w:t xml:space="preserve">                                                                          </w:t>
      </w:r>
      <w:r w:rsidRPr="00BB0F4C">
        <w:rPr>
          <w:b/>
          <w:i/>
          <w:sz w:val="28"/>
          <w:szCs w:val="28"/>
        </w:rPr>
        <w:t xml:space="preserve"> Старший воспитатель Рыженкова С.И.</w:t>
      </w:r>
    </w:p>
    <w:sectPr w:rsidR="00414217" w:rsidRPr="007729F2" w:rsidSect="005D3C81">
      <w:pgSz w:w="11906" w:h="16838"/>
      <w:pgMar w:top="142" w:right="566" w:bottom="360" w:left="5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BD4033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7305C2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71ECBD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184025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5F4A9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6863D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F02A7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16680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B0EF63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176CDA6"/>
    <w:lvl w:ilvl="0">
      <w:start w:val="1"/>
      <w:numFmt w:val="bullet"/>
      <w:lvlText w:val=""/>
      <w:lvlJc w:val="left"/>
      <w:pPr>
        <w:tabs>
          <w:tab w:val="num" w:pos="360"/>
        </w:tabs>
        <w:ind w:left="360" w:hanging="360"/>
      </w:pPr>
      <w:rPr>
        <w:rFonts w:ascii="Symbol" w:hAnsi="Symbol" w:hint="default"/>
      </w:rPr>
    </w:lvl>
  </w:abstractNum>
  <w:abstractNum w:abstractNumId="10">
    <w:nsid w:val="06C30D6F"/>
    <w:multiLevelType w:val="hybridMultilevel"/>
    <w:tmpl w:val="3E4E95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49E4659"/>
    <w:multiLevelType w:val="multilevel"/>
    <w:tmpl w:val="608A099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C845B29"/>
    <w:multiLevelType w:val="hybridMultilevel"/>
    <w:tmpl w:val="1A20A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C75F9B"/>
    <w:multiLevelType w:val="hybridMultilevel"/>
    <w:tmpl w:val="22B609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F724C"/>
    <w:rsid w:val="0000756D"/>
    <w:rsid w:val="0003154F"/>
    <w:rsid w:val="000346B8"/>
    <w:rsid w:val="00050B1F"/>
    <w:rsid w:val="00053528"/>
    <w:rsid w:val="000538DE"/>
    <w:rsid w:val="0005399E"/>
    <w:rsid w:val="0005793C"/>
    <w:rsid w:val="0009315B"/>
    <w:rsid w:val="000D42C7"/>
    <w:rsid w:val="000F1338"/>
    <w:rsid w:val="00131E6A"/>
    <w:rsid w:val="00134338"/>
    <w:rsid w:val="001359B7"/>
    <w:rsid w:val="00151E06"/>
    <w:rsid w:val="00161EAE"/>
    <w:rsid w:val="00174632"/>
    <w:rsid w:val="00180C11"/>
    <w:rsid w:val="001818F8"/>
    <w:rsid w:val="001A5B57"/>
    <w:rsid w:val="001B1021"/>
    <w:rsid w:val="001B337E"/>
    <w:rsid w:val="001B780D"/>
    <w:rsid w:val="002313AF"/>
    <w:rsid w:val="00234603"/>
    <w:rsid w:val="00266070"/>
    <w:rsid w:val="00274233"/>
    <w:rsid w:val="002A093E"/>
    <w:rsid w:val="002D25BF"/>
    <w:rsid w:val="002F1FCF"/>
    <w:rsid w:val="00303C3D"/>
    <w:rsid w:val="003564BB"/>
    <w:rsid w:val="00384857"/>
    <w:rsid w:val="00396B62"/>
    <w:rsid w:val="00397B90"/>
    <w:rsid w:val="003B5CB3"/>
    <w:rsid w:val="003B69E5"/>
    <w:rsid w:val="003C35C7"/>
    <w:rsid w:val="003C3F84"/>
    <w:rsid w:val="00414217"/>
    <w:rsid w:val="00443B4C"/>
    <w:rsid w:val="00450E1B"/>
    <w:rsid w:val="00494354"/>
    <w:rsid w:val="004A3A71"/>
    <w:rsid w:val="004B649B"/>
    <w:rsid w:val="004D7DD6"/>
    <w:rsid w:val="004D7F48"/>
    <w:rsid w:val="004E56DE"/>
    <w:rsid w:val="004E71C8"/>
    <w:rsid w:val="004F12A1"/>
    <w:rsid w:val="00502F8E"/>
    <w:rsid w:val="0050444C"/>
    <w:rsid w:val="005172F5"/>
    <w:rsid w:val="005210D7"/>
    <w:rsid w:val="00540903"/>
    <w:rsid w:val="005471A4"/>
    <w:rsid w:val="005701AF"/>
    <w:rsid w:val="00573A63"/>
    <w:rsid w:val="005A2F60"/>
    <w:rsid w:val="005C2881"/>
    <w:rsid w:val="005D3C81"/>
    <w:rsid w:val="00635308"/>
    <w:rsid w:val="006810CF"/>
    <w:rsid w:val="00682BB1"/>
    <w:rsid w:val="00686FFB"/>
    <w:rsid w:val="006C7FBC"/>
    <w:rsid w:val="006D17EB"/>
    <w:rsid w:val="007022D6"/>
    <w:rsid w:val="00707E8C"/>
    <w:rsid w:val="00724F30"/>
    <w:rsid w:val="00742C03"/>
    <w:rsid w:val="0076318D"/>
    <w:rsid w:val="00766FF2"/>
    <w:rsid w:val="007729F2"/>
    <w:rsid w:val="00776CBF"/>
    <w:rsid w:val="00790BA1"/>
    <w:rsid w:val="007A1062"/>
    <w:rsid w:val="007A4CA5"/>
    <w:rsid w:val="00820980"/>
    <w:rsid w:val="008725B0"/>
    <w:rsid w:val="0088565C"/>
    <w:rsid w:val="00892031"/>
    <w:rsid w:val="00893CDC"/>
    <w:rsid w:val="0089489A"/>
    <w:rsid w:val="008960B0"/>
    <w:rsid w:val="00897A3B"/>
    <w:rsid w:val="008A0BAF"/>
    <w:rsid w:val="008B3877"/>
    <w:rsid w:val="008B4311"/>
    <w:rsid w:val="008E77C7"/>
    <w:rsid w:val="008F6E65"/>
    <w:rsid w:val="008F724C"/>
    <w:rsid w:val="00923C69"/>
    <w:rsid w:val="009258B3"/>
    <w:rsid w:val="00945620"/>
    <w:rsid w:val="00967E20"/>
    <w:rsid w:val="009719EB"/>
    <w:rsid w:val="00984F7E"/>
    <w:rsid w:val="009C74D7"/>
    <w:rsid w:val="009D0618"/>
    <w:rsid w:val="009E22F3"/>
    <w:rsid w:val="009E51A8"/>
    <w:rsid w:val="009F22E6"/>
    <w:rsid w:val="00A002FC"/>
    <w:rsid w:val="00A06C8D"/>
    <w:rsid w:val="00A32446"/>
    <w:rsid w:val="00A3377D"/>
    <w:rsid w:val="00A3432F"/>
    <w:rsid w:val="00A50219"/>
    <w:rsid w:val="00A5313A"/>
    <w:rsid w:val="00A5645B"/>
    <w:rsid w:val="00A75D26"/>
    <w:rsid w:val="00AA2F75"/>
    <w:rsid w:val="00AA58D8"/>
    <w:rsid w:val="00AB0DC6"/>
    <w:rsid w:val="00AC5ECF"/>
    <w:rsid w:val="00AE1F08"/>
    <w:rsid w:val="00B06551"/>
    <w:rsid w:val="00B10C55"/>
    <w:rsid w:val="00B11DB8"/>
    <w:rsid w:val="00B64077"/>
    <w:rsid w:val="00B66AB7"/>
    <w:rsid w:val="00B73A84"/>
    <w:rsid w:val="00B8102A"/>
    <w:rsid w:val="00B95C20"/>
    <w:rsid w:val="00BA1103"/>
    <w:rsid w:val="00BA4B75"/>
    <w:rsid w:val="00BB0F4C"/>
    <w:rsid w:val="00BD395D"/>
    <w:rsid w:val="00BF7E16"/>
    <w:rsid w:val="00C24B42"/>
    <w:rsid w:val="00C24D67"/>
    <w:rsid w:val="00C309A6"/>
    <w:rsid w:val="00C40D41"/>
    <w:rsid w:val="00C57F9B"/>
    <w:rsid w:val="00C7185C"/>
    <w:rsid w:val="00C71F7B"/>
    <w:rsid w:val="00CA659F"/>
    <w:rsid w:val="00CB6E5B"/>
    <w:rsid w:val="00CC2D8F"/>
    <w:rsid w:val="00CD5DD8"/>
    <w:rsid w:val="00CE05C4"/>
    <w:rsid w:val="00D020F4"/>
    <w:rsid w:val="00D02A20"/>
    <w:rsid w:val="00D1515E"/>
    <w:rsid w:val="00D16EAE"/>
    <w:rsid w:val="00D32613"/>
    <w:rsid w:val="00D428A1"/>
    <w:rsid w:val="00D51F86"/>
    <w:rsid w:val="00D60BBF"/>
    <w:rsid w:val="00D7384D"/>
    <w:rsid w:val="00D75E48"/>
    <w:rsid w:val="00D91383"/>
    <w:rsid w:val="00DA298F"/>
    <w:rsid w:val="00DB0216"/>
    <w:rsid w:val="00DB1753"/>
    <w:rsid w:val="00DC14F8"/>
    <w:rsid w:val="00DD36D0"/>
    <w:rsid w:val="00E17098"/>
    <w:rsid w:val="00E302B4"/>
    <w:rsid w:val="00E50F1A"/>
    <w:rsid w:val="00E526A2"/>
    <w:rsid w:val="00E63A8C"/>
    <w:rsid w:val="00E87D9E"/>
    <w:rsid w:val="00EB6DB7"/>
    <w:rsid w:val="00EC2FFE"/>
    <w:rsid w:val="00EF058F"/>
    <w:rsid w:val="00F00DBF"/>
    <w:rsid w:val="00F03106"/>
    <w:rsid w:val="00F04F9A"/>
    <w:rsid w:val="00F06E49"/>
    <w:rsid w:val="00F12359"/>
    <w:rsid w:val="00F358EF"/>
    <w:rsid w:val="00F44B97"/>
    <w:rsid w:val="00F45841"/>
    <w:rsid w:val="00F5603D"/>
    <w:rsid w:val="00F60B31"/>
    <w:rsid w:val="00F7129F"/>
    <w:rsid w:val="00F80B3B"/>
    <w:rsid w:val="00F8108F"/>
    <w:rsid w:val="00F9091B"/>
    <w:rsid w:val="00FA6789"/>
    <w:rsid w:val="00FB3853"/>
    <w:rsid w:val="00FB6087"/>
    <w:rsid w:val="00FC043E"/>
    <w:rsid w:val="00FC6D96"/>
    <w:rsid w:val="00FE345D"/>
    <w:rsid w:val="00FF732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24C"/>
    <w:rPr>
      <w:rFonts w:ascii="Times New Roman" w:eastAsia="Times New Roman" w:hAnsi="Times New Roman"/>
      <w:sz w:val="24"/>
      <w:szCs w:val="24"/>
    </w:rPr>
  </w:style>
  <w:style w:type="paragraph" w:styleId="Heading2">
    <w:name w:val="heading 2"/>
    <w:basedOn w:val="Normal"/>
    <w:next w:val="Normal"/>
    <w:link w:val="Heading2Char"/>
    <w:uiPriority w:val="99"/>
    <w:qFormat/>
    <w:rsid w:val="00B06551"/>
    <w:pPr>
      <w:keepNext/>
      <w:keepLines/>
      <w:spacing w:before="200" w:line="276" w:lineRule="auto"/>
      <w:outlineLvl w:val="1"/>
    </w:pPr>
    <w:rPr>
      <w:rFonts w:ascii="Cambria" w:hAnsi="Cambria"/>
      <w:b/>
      <w:bCs/>
      <w:color w:val="4F81BD"/>
      <w:sz w:val="26"/>
      <w:szCs w:val="26"/>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06551"/>
    <w:rPr>
      <w:rFonts w:ascii="Cambria" w:hAnsi="Cambria" w:cs="Times New Roman"/>
      <w:b/>
      <w:bCs/>
      <w:color w:val="4F81BD"/>
      <w:sz w:val="26"/>
      <w:szCs w:val="26"/>
    </w:rPr>
  </w:style>
  <w:style w:type="paragraph" w:styleId="ListParagraph">
    <w:name w:val="List Paragraph"/>
    <w:basedOn w:val="Normal"/>
    <w:uiPriority w:val="99"/>
    <w:qFormat/>
    <w:rsid w:val="008F724C"/>
    <w:pPr>
      <w:ind w:left="720"/>
      <w:contextualSpacing/>
    </w:pPr>
  </w:style>
  <w:style w:type="paragraph" w:styleId="BalloonText">
    <w:name w:val="Balloon Text"/>
    <w:basedOn w:val="Normal"/>
    <w:link w:val="BalloonTextChar"/>
    <w:uiPriority w:val="99"/>
    <w:semiHidden/>
    <w:rsid w:val="00161EA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61EAE"/>
    <w:rPr>
      <w:rFonts w:ascii="Tahoma" w:hAnsi="Tahoma" w:cs="Tahoma"/>
      <w:sz w:val="16"/>
      <w:szCs w:val="16"/>
      <w:lang w:eastAsia="ru-RU"/>
    </w:rPr>
  </w:style>
  <w:style w:type="character" w:customStyle="1" w:styleId="apple-converted-space">
    <w:name w:val="apple-converted-space"/>
    <w:basedOn w:val="DefaultParagraphFont"/>
    <w:uiPriority w:val="99"/>
    <w:rsid w:val="009F22E6"/>
    <w:rPr>
      <w:rFonts w:cs="Times New Roman"/>
    </w:rPr>
  </w:style>
  <w:style w:type="paragraph" w:styleId="NormalWeb">
    <w:name w:val="Normal (Web)"/>
    <w:basedOn w:val="Normal"/>
    <w:uiPriority w:val="99"/>
    <w:rsid w:val="00F9091B"/>
    <w:pPr>
      <w:spacing w:before="100" w:beforeAutospacing="1" w:after="100" w:afterAutospacing="1"/>
    </w:pPr>
    <w:rPr>
      <w:rFonts w:eastAsia="Calibri"/>
    </w:rPr>
  </w:style>
  <w:style w:type="character" w:styleId="Strong">
    <w:name w:val="Strong"/>
    <w:basedOn w:val="DefaultParagraphFont"/>
    <w:uiPriority w:val="99"/>
    <w:qFormat/>
    <w:locked/>
    <w:rsid w:val="00E63A8C"/>
    <w:rPr>
      <w:rFonts w:cs="Times New Roman"/>
      <w:b/>
      <w:bCs/>
    </w:rPr>
  </w:style>
  <w:style w:type="paragraph" w:customStyle="1" w:styleId="c1">
    <w:name w:val="c1"/>
    <w:basedOn w:val="Normal"/>
    <w:uiPriority w:val="99"/>
    <w:rsid w:val="005D3C81"/>
    <w:pPr>
      <w:spacing w:before="100" w:beforeAutospacing="1" w:after="100" w:afterAutospacing="1"/>
    </w:pPr>
    <w:rPr>
      <w:rFonts w:eastAsia="Calibri"/>
    </w:rPr>
  </w:style>
  <w:style w:type="character" w:customStyle="1" w:styleId="c2">
    <w:name w:val="c2"/>
    <w:basedOn w:val="DefaultParagraphFont"/>
    <w:uiPriority w:val="99"/>
    <w:rsid w:val="005D3C81"/>
    <w:rPr>
      <w:rFonts w:cs="Times New Roman"/>
    </w:rPr>
  </w:style>
</w:styles>
</file>

<file path=word/webSettings.xml><?xml version="1.0" encoding="utf-8"?>
<w:webSettings xmlns:r="http://schemas.openxmlformats.org/officeDocument/2006/relationships" xmlns:w="http://schemas.openxmlformats.org/wordprocessingml/2006/main">
  <w:divs>
    <w:div w:id="1214272169">
      <w:marLeft w:val="0"/>
      <w:marRight w:val="0"/>
      <w:marTop w:val="0"/>
      <w:marBottom w:val="0"/>
      <w:divBdr>
        <w:top w:val="none" w:sz="0" w:space="0" w:color="auto"/>
        <w:left w:val="none" w:sz="0" w:space="0" w:color="auto"/>
        <w:bottom w:val="none" w:sz="0" w:space="0" w:color="auto"/>
        <w:right w:val="none" w:sz="0" w:space="0" w:color="auto"/>
      </w:divBdr>
    </w:div>
    <w:div w:id="1214272170">
      <w:marLeft w:val="0"/>
      <w:marRight w:val="0"/>
      <w:marTop w:val="0"/>
      <w:marBottom w:val="0"/>
      <w:divBdr>
        <w:top w:val="none" w:sz="0" w:space="0" w:color="auto"/>
        <w:left w:val="none" w:sz="0" w:space="0" w:color="auto"/>
        <w:bottom w:val="none" w:sz="0" w:space="0" w:color="auto"/>
        <w:right w:val="none" w:sz="0" w:space="0" w:color="auto"/>
      </w:divBdr>
    </w:div>
    <w:div w:id="1214272171">
      <w:marLeft w:val="0"/>
      <w:marRight w:val="0"/>
      <w:marTop w:val="0"/>
      <w:marBottom w:val="0"/>
      <w:divBdr>
        <w:top w:val="none" w:sz="0" w:space="0" w:color="auto"/>
        <w:left w:val="none" w:sz="0" w:space="0" w:color="auto"/>
        <w:bottom w:val="none" w:sz="0" w:space="0" w:color="auto"/>
        <w:right w:val="none" w:sz="0" w:space="0" w:color="auto"/>
      </w:divBdr>
      <w:divsChild>
        <w:div w:id="1214272172">
          <w:marLeft w:val="0"/>
          <w:marRight w:val="0"/>
          <w:marTop w:val="0"/>
          <w:marBottom w:val="0"/>
          <w:divBdr>
            <w:top w:val="none" w:sz="0" w:space="0" w:color="auto"/>
            <w:left w:val="none" w:sz="0" w:space="0" w:color="auto"/>
            <w:bottom w:val="none" w:sz="0" w:space="0" w:color="auto"/>
            <w:right w:val="none" w:sz="0" w:space="0" w:color="auto"/>
          </w:divBdr>
        </w:div>
        <w:div w:id="1214272174">
          <w:marLeft w:val="0"/>
          <w:marRight w:val="0"/>
          <w:marTop w:val="0"/>
          <w:marBottom w:val="0"/>
          <w:divBdr>
            <w:top w:val="none" w:sz="0" w:space="0" w:color="auto"/>
            <w:left w:val="none" w:sz="0" w:space="0" w:color="auto"/>
            <w:bottom w:val="none" w:sz="0" w:space="0" w:color="auto"/>
            <w:right w:val="none" w:sz="0" w:space="0" w:color="auto"/>
          </w:divBdr>
        </w:div>
        <w:div w:id="1214272175">
          <w:marLeft w:val="0"/>
          <w:marRight w:val="0"/>
          <w:marTop w:val="0"/>
          <w:marBottom w:val="0"/>
          <w:divBdr>
            <w:top w:val="none" w:sz="0" w:space="0" w:color="auto"/>
            <w:left w:val="none" w:sz="0" w:space="0" w:color="auto"/>
            <w:bottom w:val="none" w:sz="0" w:space="0" w:color="auto"/>
            <w:right w:val="none" w:sz="0" w:space="0" w:color="auto"/>
          </w:divBdr>
        </w:div>
      </w:divsChild>
    </w:div>
    <w:div w:id="1214272173">
      <w:marLeft w:val="0"/>
      <w:marRight w:val="0"/>
      <w:marTop w:val="0"/>
      <w:marBottom w:val="0"/>
      <w:divBdr>
        <w:top w:val="none" w:sz="0" w:space="0" w:color="auto"/>
        <w:left w:val="none" w:sz="0" w:space="0" w:color="auto"/>
        <w:bottom w:val="none" w:sz="0" w:space="0" w:color="auto"/>
        <w:right w:val="none" w:sz="0" w:space="0" w:color="auto"/>
      </w:divBdr>
    </w:div>
    <w:div w:id="1214272176">
      <w:marLeft w:val="0"/>
      <w:marRight w:val="0"/>
      <w:marTop w:val="0"/>
      <w:marBottom w:val="0"/>
      <w:divBdr>
        <w:top w:val="none" w:sz="0" w:space="0" w:color="auto"/>
        <w:left w:val="none" w:sz="0" w:space="0" w:color="auto"/>
        <w:bottom w:val="none" w:sz="0" w:space="0" w:color="auto"/>
        <w:right w:val="none" w:sz="0" w:space="0" w:color="auto"/>
      </w:divBdr>
    </w:div>
    <w:div w:id="1214272177">
      <w:marLeft w:val="0"/>
      <w:marRight w:val="0"/>
      <w:marTop w:val="0"/>
      <w:marBottom w:val="0"/>
      <w:divBdr>
        <w:top w:val="none" w:sz="0" w:space="0" w:color="auto"/>
        <w:left w:val="none" w:sz="0" w:space="0" w:color="auto"/>
        <w:bottom w:val="none" w:sz="0" w:space="0" w:color="auto"/>
        <w:right w:val="none" w:sz="0" w:space="0" w:color="auto"/>
      </w:divBdr>
    </w:div>
    <w:div w:id="1214272179">
      <w:marLeft w:val="0"/>
      <w:marRight w:val="0"/>
      <w:marTop w:val="0"/>
      <w:marBottom w:val="0"/>
      <w:divBdr>
        <w:top w:val="none" w:sz="0" w:space="0" w:color="auto"/>
        <w:left w:val="none" w:sz="0" w:space="0" w:color="auto"/>
        <w:bottom w:val="none" w:sz="0" w:space="0" w:color="auto"/>
        <w:right w:val="none" w:sz="0" w:space="0" w:color="auto"/>
      </w:divBdr>
      <w:divsChild>
        <w:div w:id="1214272178">
          <w:marLeft w:val="0"/>
          <w:marRight w:val="0"/>
          <w:marTop w:val="0"/>
          <w:marBottom w:val="0"/>
          <w:divBdr>
            <w:top w:val="none" w:sz="0" w:space="0" w:color="auto"/>
            <w:left w:val="none" w:sz="0" w:space="0" w:color="auto"/>
            <w:bottom w:val="none" w:sz="0" w:space="0" w:color="auto"/>
            <w:right w:val="none" w:sz="0" w:space="0" w:color="auto"/>
          </w:divBdr>
        </w:div>
      </w:divsChild>
    </w:div>
    <w:div w:id="1214272180">
      <w:marLeft w:val="0"/>
      <w:marRight w:val="0"/>
      <w:marTop w:val="0"/>
      <w:marBottom w:val="0"/>
      <w:divBdr>
        <w:top w:val="none" w:sz="0" w:space="0" w:color="auto"/>
        <w:left w:val="none" w:sz="0" w:space="0" w:color="auto"/>
        <w:bottom w:val="none" w:sz="0" w:space="0" w:color="auto"/>
        <w:right w:val="none" w:sz="0" w:space="0" w:color="auto"/>
      </w:divBdr>
    </w:div>
    <w:div w:id="12142721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1772</TotalTime>
  <Pages>4</Pages>
  <Words>931</Words>
  <Characters>5308</Characters>
  <Application>Microsoft Office Outlook</Application>
  <DocSecurity>0</DocSecurity>
  <Lines>0</Lines>
  <Paragraphs>0</Paragraphs>
  <ScaleCrop>false</ScaleCrop>
  <Company>Детский Сад</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Денис</cp:lastModifiedBy>
  <cp:revision>30</cp:revision>
  <cp:lastPrinted>2015-03-31T17:08:00Z</cp:lastPrinted>
  <dcterms:created xsi:type="dcterms:W3CDTF">2013-01-21T05:55:00Z</dcterms:created>
  <dcterms:modified xsi:type="dcterms:W3CDTF">2017-03-27T15:53:00Z</dcterms:modified>
</cp:coreProperties>
</file>