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40D0" w:rsidRDefault="001540D0" w:rsidP="00BC7D4D">
      <w:pPr>
        <w:tabs>
          <w:tab w:val="left" w:pos="2280"/>
        </w:tabs>
        <w:jc w:val="center"/>
        <w:rPr>
          <w:b/>
          <w:sz w:val="16"/>
          <w:szCs w:val="16"/>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0;margin-top:9pt;width:36pt;height:34.2pt;z-index:251660288">
            <v:imagedata r:id="rId7" o:title=""/>
          </v:shape>
        </w:pict>
      </w:r>
    </w:p>
    <w:p w:rsidR="001540D0" w:rsidRPr="005F4C67" w:rsidRDefault="001540D0" w:rsidP="00BC7D4D">
      <w:pPr>
        <w:tabs>
          <w:tab w:val="left" w:pos="2280"/>
        </w:tabs>
        <w:jc w:val="center"/>
        <w:rPr>
          <w:b/>
          <w:sz w:val="22"/>
          <w:szCs w:val="22"/>
        </w:rPr>
      </w:pPr>
      <w:r>
        <w:rPr>
          <w:b/>
          <w:sz w:val="22"/>
          <w:szCs w:val="22"/>
        </w:rPr>
        <w:t>Муниципальное бюджетное дошкольное образовательное учреждение</w:t>
      </w:r>
    </w:p>
    <w:p w:rsidR="001540D0" w:rsidRDefault="001540D0" w:rsidP="00BC7D4D">
      <w:pPr>
        <w:tabs>
          <w:tab w:val="left" w:pos="3150"/>
        </w:tabs>
        <w:jc w:val="center"/>
        <w:rPr>
          <w:b/>
          <w:sz w:val="22"/>
          <w:szCs w:val="22"/>
        </w:rPr>
      </w:pPr>
      <w:r>
        <w:rPr>
          <w:noProof/>
        </w:rPr>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s1027" type="#_x0000_t163" style="position:absolute;left:0;text-align:left;margin-left:36pt;margin-top:5.35pt;width:7in;height:137.25pt;z-index:-251666432" adj=",5400" fillcolor="yellow" strokecolor="#9c0" strokeweight="3pt">
            <v:shadow on="t" color="#900"/>
            <v:textpath style="font-family:&quot;Impact&quot;;font-size:60pt;v-text-kern:t" trim="t" fitpath="t" xscale="f" string="Дружная семейка"/>
          </v:shape>
        </w:pict>
      </w:r>
      <w:r w:rsidRPr="00C21F9B">
        <w:rPr>
          <w:b/>
          <w:sz w:val="22"/>
          <w:szCs w:val="22"/>
        </w:rPr>
        <w:t>детский сад</w:t>
      </w:r>
      <w:r>
        <w:rPr>
          <w:b/>
          <w:sz w:val="22"/>
          <w:szCs w:val="22"/>
        </w:rPr>
        <w:t xml:space="preserve"> комбинированного вида</w:t>
      </w:r>
      <w:r w:rsidRPr="00C21F9B">
        <w:rPr>
          <w:b/>
          <w:sz w:val="22"/>
          <w:szCs w:val="22"/>
        </w:rPr>
        <w:t xml:space="preserve"> №4 «Сказка»</w:t>
      </w:r>
    </w:p>
    <w:p w:rsidR="001540D0" w:rsidRPr="00C21F9B" w:rsidRDefault="001540D0" w:rsidP="00BC7D4D">
      <w:pPr>
        <w:tabs>
          <w:tab w:val="left" w:pos="3150"/>
        </w:tabs>
        <w:jc w:val="center"/>
        <w:rPr>
          <w:b/>
          <w:sz w:val="22"/>
          <w:szCs w:val="22"/>
        </w:rPr>
      </w:pPr>
    </w:p>
    <w:p w:rsidR="001540D0" w:rsidRPr="005F4C67" w:rsidRDefault="001540D0" w:rsidP="00BC7D4D"/>
    <w:p w:rsidR="001540D0" w:rsidRDefault="001540D0" w:rsidP="00BC7D4D">
      <w:pPr>
        <w:tabs>
          <w:tab w:val="left" w:pos="7950"/>
        </w:tabs>
      </w:pPr>
      <w:r>
        <w:tab/>
      </w:r>
    </w:p>
    <w:p w:rsidR="001540D0" w:rsidRPr="00C21F9B" w:rsidRDefault="001540D0" w:rsidP="00BC7D4D"/>
    <w:p w:rsidR="001540D0" w:rsidRDefault="001540D0" w:rsidP="00BC7D4D">
      <w:pPr>
        <w:tabs>
          <w:tab w:val="left" w:pos="4710"/>
        </w:tabs>
      </w:pPr>
    </w:p>
    <w:p w:rsidR="001540D0" w:rsidRPr="00C21F9B" w:rsidRDefault="001540D0" w:rsidP="00BC7D4D">
      <w:pPr>
        <w:tabs>
          <w:tab w:val="left" w:pos="4710"/>
        </w:tabs>
        <w:jc w:val="center"/>
        <w:rPr>
          <w:b/>
          <w:i/>
          <w:color w:val="800000"/>
          <w:sz w:val="28"/>
          <w:szCs w:val="28"/>
          <w:u w:val="single"/>
        </w:rPr>
      </w:pPr>
      <w:r>
        <w:rPr>
          <w:noProof/>
        </w:rPr>
        <w:pict>
          <v:shape id="_x0000_s1028" type="#_x0000_t75" alt="" style="position:absolute;left:0;text-align:left;margin-left:0;margin-top:14.65pt;width:36pt;height:54pt;rotation:10787303fd;z-index:251655168">
            <v:imagedata r:id="rId8" o:title="" croptop="2502f" cropbottom="12258f" cropleft="9264f" cropright="12745f"/>
          </v:shape>
        </w:pict>
      </w:r>
      <w:r>
        <w:rPr>
          <w:noProof/>
        </w:rPr>
        <w:pict>
          <v:shape id="_x0000_s1029" type="#_x0000_t75" alt="NA02405_" style="position:absolute;left:0;text-align:left;margin-left:381.2pt;margin-top:11pt;width:88.3pt;height:72.95pt;z-index:251645952;visibility:visible;mso-wrap-distance-left:8.16pt;mso-wrap-distance-top:3.84pt;mso-wrap-distance-right:3.78pt;mso-wrap-distance-bottom:2.88pt" o:gfxdata="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">
            <v:imagedata r:id="rId9" o:title=""/>
            <o:lock v:ext="edit" aspectratio="f"/>
          </v:shape>
        </w:pict>
      </w:r>
      <w:r w:rsidRPr="00C21F9B">
        <w:rPr>
          <w:b/>
          <w:i/>
          <w:color w:val="800000"/>
          <w:sz w:val="28"/>
          <w:szCs w:val="28"/>
          <w:u w:val="single"/>
        </w:rPr>
        <w:t>Наш девиз:</w:t>
      </w:r>
    </w:p>
    <w:p w:rsidR="001540D0" w:rsidRPr="00C21F9B" w:rsidRDefault="001540D0" w:rsidP="00BC7D4D">
      <w:pPr>
        <w:tabs>
          <w:tab w:val="left" w:pos="4350"/>
        </w:tabs>
        <w:jc w:val="center"/>
        <w:rPr>
          <w:b/>
          <w:i/>
          <w:color w:val="00FF00"/>
          <w:sz w:val="36"/>
          <w:szCs w:val="36"/>
        </w:rPr>
      </w:pPr>
      <w:r w:rsidRPr="00C21F9B">
        <w:rPr>
          <w:b/>
          <w:i/>
          <w:color w:val="00FF00"/>
          <w:sz w:val="36"/>
          <w:szCs w:val="36"/>
        </w:rPr>
        <w:t>Чтоб мы остались на планете</w:t>
      </w:r>
      <w:r>
        <w:rPr>
          <w:b/>
          <w:i/>
          <w:color w:val="00FF00"/>
          <w:sz w:val="36"/>
          <w:szCs w:val="36"/>
        </w:rPr>
        <w:t>-</w:t>
      </w:r>
    </w:p>
    <w:p w:rsidR="001540D0" w:rsidRDefault="001540D0" w:rsidP="00BC7D4D">
      <w:pPr>
        <w:tabs>
          <w:tab w:val="left" w:pos="3210"/>
        </w:tabs>
        <w:jc w:val="center"/>
        <w:rPr>
          <w:b/>
          <w:i/>
          <w:color w:val="00FF00"/>
          <w:sz w:val="36"/>
          <w:szCs w:val="36"/>
        </w:rPr>
      </w:pPr>
      <w:r>
        <w:rPr>
          <w:noProof/>
        </w:rPr>
        <w:pict>
          <v:oval id="_x0000_s1030" style="position:absolute;left:0;text-align:left;margin-left:438pt;margin-top:1.45pt;width:102pt;height:102pt;z-index:251651072;v-text-anchor:middle" stroked="f">
            <v:fill r:id="rId10" o:title="" type="frame"/>
          </v:oval>
        </w:pict>
      </w:r>
      <w:r w:rsidRPr="00C21F9B">
        <w:rPr>
          <w:b/>
          <w:i/>
          <w:color w:val="00FF00"/>
          <w:sz w:val="36"/>
          <w:szCs w:val="36"/>
        </w:rPr>
        <w:t>Земле нужны семья и дети</w:t>
      </w:r>
    </w:p>
    <w:p w:rsidR="001540D0" w:rsidRDefault="001540D0" w:rsidP="00BC7D4D">
      <w:pPr>
        <w:tabs>
          <w:tab w:val="left" w:pos="1275"/>
        </w:tabs>
        <w:rPr>
          <w:sz w:val="36"/>
          <w:szCs w:val="36"/>
        </w:rPr>
      </w:pPr>
      <w:r>
        <w:rPr>
          <w:noProof/>
        </w:rPr>
        <w:pict>
          <v:shapetype id="_x0000_t202" coordsize="21600,21600" o:spt="202" path="m,l,21600r21600,l21600,xe">
            <v:stroke joinstyle="miter"/>
            <v:path gradientshapeok="t" o:connecttype="rect"/>
          </v:shapetype>
          <v:shape id="_x0000_s1031" type="#_x0000_t202" style="position:absolute;margin-left:27pt;margin-top:11.15pt;width:99pt;height:72.4pt;z-index:-251663360" strokecolor="#f90" strokeweight="4.5pt">
            <v:stroke linestyle="thinThick"/>
            <v:textbox style="mso-next-textbox:#_x0000_s1031">
              <w:txbxContent>
                <w:p w:rsidR="001540D0" w:rsidRPr="00B70C1E" w:rsidRDefault="001540D0" w:rsidP="00BC7D4D">
                  <w:pPr>
                    <w:jc w:val="center"/>
                    <w:rPr>
                      <w:b/>
                      <w:i/>
                      <w:sz w:val="32"/>
                      <w:szCs w:val="32"/>
                    </w:rPr>
                  </w:pPr>
                  <w:r>
                    <w:rPr>
                      <w:b/>
                      <w:i/>
                      <w:sz w:val="32"/>
                      <w:szCs w:val="32"/>
                    </w:rPr>
                    <w:t>№ 93</w:t>
                  </w:r>
                </w:p>
                <w:p w:rsidR="001540D0" w:rsidRPr="00B70C1E" w:rsidRDefault="001540D0" w:rsidP="00BC7D4D">
                  <w:pPr>
                    <w:jc w:val="center"/>
                    <w:rPr>
                      <w:b/>
                      <w:i/>
                      <w:sz w:val="32"/>
                      <w:szCs w:val="32"/>
                    </w:rPr>
                  </w:pPr>
                  <w:r>
                    <w:rPr>
                      <w:b/>
                      <w:i/>
                      <w:sz w:val="32"/>
                      <w:szCs w:val="32"/>
                    </w:rPr>
                    <w:t>октябрь</w:t>
                  </w:r>
                </w:p>
                <w:p w:rsidR="001540D0" w:rsidRPr="00B70C1E" w:rsidRDefault="001540D0" w:rsidP="00BC7D4D">
                  <w:pPr>
                    <w:jc w:val="center"/>
                    <w:rPr>
                      <w:b/>
                      <w:sz w:val="32"/>
                      <w:szCs w:val="32"/>
                    </w:rPr>
                  </w:pPr>
                  <w:r>
                    <w:rPr>
                      <w:b/>
                      <w:i/>
                      <w:sz w:val="32"/>
                      <w:szCs w:val="32"/>
                    </w:rPr>
                    <w:t>2016</w:t>
                  </w:r>
                </w:p>
              </w:txbxContent>
            </v:textbox>
          </v:shape>
        </w:pict>
      </w:r>
      <w:r>
        <w:rPr>
          <w:noProof/>
        </w:rPr>
        <w:pict>
          <v:shape id="_x0000_s1032" type="#_x0000_t202" style="position:absolute;margin-left:135pt;margin-top:2.15pt;width:303pt;height:81pt;z-index:251652096" strokecolor="fuchsia" strokeweight="3pt">
            <v:stroke linestyle="thinThin"/>
            <v:textbox style="mso-next-textbox:#_x0000_s1032">
              <w:txbxContent>
                <w:p w:rsidR="001540D0" w:rsidRDefault="001540D0" w:rsidP="0047146F">
                  <w:pPr>
                    <w:ind w:left="-180" w:firstLine="180"/>
                    <w:jc w:val="center"/>
                    <w:rPr>
                      <w:b/>
                      <w:i/>
                      <w:sz w:val="28"/>
                      <w:szCs w:val="28"/>
                      <w:u w:val="single"/>
                    </w:rPr>
                  </w:pPr>
                  <w:r w:rsidRPr="00643CA5">
                    <w:rPr>
                      <w:b/>
                      <w:i/>
                      <w:sz w:val="28"/>
                      <w:szCs w:val="28"/>
                      <w:u w:val="single"/>
                    </w:rPr>
                    <w:t>Сегодня в номере</w:t>
                  </w:r>
                  <w:r>
                    <w:rPr>
                      <w:b/>
                      <w:i/>
                      <w:sz w:val="28"/>
                      <w:szCs w:val="28"/>
                      <w:u w:val="single"/>
                    </w:rPr>
                    <w:t>:</w:t>
                  </w:r>
                </w:p>
                <w:p w:rsidR="001540D0" w:rsidRPr="009715D1" w:rsidRDefault="001540D0" w:rsidP="0047146F">
                  <w:pPr>
                    <w:pStyle w:val="ListParagraph"/>
                    <w:numPr>
                      <w:ilvl w:val="0"/>
                      <w:numId w:val="2"/>
                    </w:numPr>
                    <w:tabs>
                      <w:tab w:val="left" w:pos="180"/>
                    </w:tabs>
                    <w:ind w:left="-180" w:firstLine="180"/>
                    <w:rPr>
                      <w:b/>
                      <w:i/>
                      <w:u w:val="single"/>
                    </w:rPr>
                  </w:pPr>
                  <w:r w:rsidRPr="009C5176">
                    <w:rPr>
                      <w:b/>
                      <w:i/>
                    </w:rPr>
                    <w:t>«</w:t>
                  </w:r>
                  <w:r>
                    <w:rPr>
                      <w:b/>
                      <w:i/>
                    </w:rPr>
                    <w:t>Осень, красавица, детям очень нравится!</w:t>
                  </w:r>
                  <w:r w:rsidRPr="009C5176">
                    <w:rPr>
                      <w:b/>
                      <w:i/>
                    </w:rPr>
                    <w:t>»</w:t>
                  </w:r>
                  <w:r>
                    <w:rPr>
                      <w:b/>
                      <w:i/>
                    </w:rPr>
                    <w:t xml:space="preserve"> стр.2</w:t>
                  </w:r>
                </w:p>
                <w:p w:rsidR="001540D0" w:rsidRPr="009715D1" w:rsidRDefault="001540D0" w:rsidP="0047146F">
                  <w:pPr>
                    <w:pStyle w:val="ListParagraph"/>
                    <w:numPr>
                      <w:ilvl w:val="0"/>
                      <w:numId w:val="2"/>
                    </w:numPr>
                    <w:tabs>
                      <w:tab w:val="left" w:pos="180"/>
                    </w:tabs>
                    <w:ind w:left="-180" w:firstLine="180"/>
                    <w:rPr>
                      <w:b/>
                      <w:i/>
                      <w:u w:val="single"/>
                    </w:rPr>
                  </w:pPr>
                  <w:r>
                    <w:rPr>
                      <w:b/>
                      <w:i/>
                    </w:rPr>
                    <w:t>«За здоровьем-всей семьей!» стр. 3</w:t>
                  </w:r>
                </w:p>
                <w:p w:rsidR="001540D0" w:rsidRPr="00E250A0" w:rsidRDefault="001540D0" w:rsidP="0047146F">
                  <w:pPr>
                    <w:pStyle w:val="ListParagraph"/>
                    <w:numPr>
                      <w:ilvl w:val="0"/>
                      <w:numId w:val="2"/>
                    </w:numPr>
                    <w:tabs>
                      <w:tab w:val="left" w:pos="180"/>
                      <w:tab w:val="left" w:pos="360"/>
                    </w:tabs>
                    <w:ind w:left="-180" w:firstLine="180"/>
                    <w:rPr>
                      <w:b/>
                      <w:i/>
                    </w:rPr>
                  </w:pPr>
                  <w:r w:rsidRPr="00E250A0">
                    <w:rPr>
                      <w:b/>
                      <w:i/>
                    </w:rPr>
                    <w:t>«</w:t>
                  </w:r>
                  <w:r>
                    <w:rPr>
                      <w:b/>
                      <w:i/>
                    </w:rPr>
                    <w:t>Эмоциональное благополучие ребенка» стр.4</w:t>
                  </w:r>
                </w:p>
              </w:txbxContent>
            </v:textbox>
          </v:shape>
        </w:pict>
      </w:r>
    </w:p>
    <w:p w:rsidR="001540D0" w:rsidRDefault="001540D0" w:rsidP="00BC7D4D">
      <w:pPr>
        <w:tabs>
          <w:tab w:val="left" w:pos="990"/>
        </w:tabs>
        <w:ind w:left="708"/>
      </w:pPr>
      <w:r>
        <w:rPr>
          <w:sz w:val="28"/>
          <w:szCs w:val="28"/>
        </w:rPr>
        <w:tab/>
      </w:r>
    </w:p>
    <w:p w:rsidR="001540D0" w:rsidRPr="006B13B0" w:rsidRDefault="001540D0" w:rsidP="00BC7D4D"/>
    <w:p w:rsidR="001540D0" w:rsidRPr="006B13B0" w:rsidRDefault="001540D0" w:rsidP="00BC7D4D"/>
    <w:p w:rsidR="001540D0" w:rsidRPr="006B13B0" w:rsidRDefault="001540D0" w:rsidP="00BC7D4D">
      <w:r>
        <w:rPr>
          <w:noProof/>
        </w:rPr>
        <w:pict>
          <v:shape id="Рисунок 11" o:spid="_x0000_s1033" type="#_x0000_t75" alt="NA02405_" style="position:absolute;margin-left:220.9pt;margin-top:-10.85pt;width:63.85pt;height:91.7pt;rotation:-3955443fd;z-index:251644928;visibility:visible;mso-wrap-distance-left:20.64pt;mso-wrap-distance-top:2.88pt;mso-wrap-distance-right:15.78pt;mso-wrap-distance-bottom:2.88pt" o:gfxdata="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">
            <v:imagedata r:id="rId11" o:title=""/>
            <o:lock v:ext="edit" aspectratio="f"/>
          </v:shape>
        </w:pict>
      </w:r>
      <w:r>
        <w:rPr>
          <w:noProof/>
        </w:rPr>
        <w:pict>
          <v:shape id="_x0000_s1034" type="#_x0000_t75" alt="" style="position:absolute;margin-left:468pt;margin-top:12.05pt;width:1in;height:60pt;z-index:251658240">
            <v:imagedata r:id="rId12" o:title="" croptop="7126f" cropbottom="9815f" cropleft="5211f" cropright="6146f"/>
          </v:shape>
        </w:pict>
      </w:r>
      <w:r>
        <w:rPr>
          <w:noProof/>
        </w:rPr>
        <w:pict>
          <v:shape id="_x0000_s1035" type="#_x0000_t75" alt="" style="position:absolute;margin-left:-18pt;margin-top:3.05pt;width:1in;height:60pt;z-index:251659264">
            <v:imagedata r:id="rId12" o:title="" croptop="7126f" cropbottom="9815f" cropleft="5211f" cropright="6146f"/>
          </v:shape>
        </w:pict>
      </w:r>
    </w:p>
    <w:p w:rsidR="001540D0" w:rsidRPr="00643CA5" w:rsidRDefault="001540D0" w:rsidP="00BC7D4D">
      <w:pPr>
        <w:rPr>
          <w:sz w:val="28"/>
          <w:szCs w:val="28"/>
        </w:rPr>
      </w:pPr>
      <w:r>
        <w:rPr>
          <w:b/>
          <w:i/>
          <w:sz w:val="36"/>
          <w:szCs w:val="36"/>
        </w:rPr>
        <w:tab/>
      </w:r>
      <w:r w:rsidRPr="00643CA5">
        <w:rPr>
          <w:b/>
          <w:i/>
          <w:sz w:val="28"/>
          <w:szCs w:val="28"/>
        </w:rPr>
        <w:t xml:space="preserve"> </w:t>
      </w:r>
    </w:p>
    <w:p w:rsidR="001540D0" w:rsidRDefault="001540D0" w:rsidP="00BC7D4D">
      <w:pPr>
        <w:tabs>
          <w:tab w:val="left" w:pos="8385"/>
        </w:tabs>
        <w:ind w:firstLine="708"/>
      </w:pPr>
      <w:r>
        <w:rPr>
          <w:noProof/>
        </w:rPr>
        <w:pict>
          <v:shape id="_x0000_s1036" type="#_x0000_t75" alt="" style="position:absolute;left:0;text-align:left;margin-left:108pt;margin-top:.15pt;width:27pt;height:25.65pt;z-index:251671552">
            <v:imagedata r:id="rId7" o:title=""/>
          </v:shape>
        </w:pict>
      </w:r>
      <w:r>
        <w:rPr>
          <w:noProof/>
        </w:rPr>
        <w:pict>
          <v:shape id="Рисунок 17" o:spid="_x0000_s1037" type="#_x0000_t75" style="position:absolute;left:0;text-align:left;margin-left:369pt;margin-top:.15pt;width:43.2pt;height:37.9pt;z-index:251648000;visibility:visible;mso-wrap-distance-left:9.48pt;mso-wrap-distance-top:5.76pt" o:gfxdata="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">
            <v:imagedata r:id="rId13" o:title=""/>
            <o:lock v:ext="edit" aspectratio="f"/>
          </v:shape>
        </w:pict>
      </w:r>
      <w:r>
        <w:tab/>
      </w:r>
    </w:p>
    <w:p w:rsidR="001540D0" w:rsidRPr="0043208E" w:rsidRDefault="001540D0" w:rsidP="00BC7D4D">
      <w:pPr>
        <w:tabs>
          <w:tab w:val="left" w:pos="0"/>
        </w:tabs>
        <w:rPr>
          <w:i/>
        </w:rPr>
      </w:pPr>
      <w:r>
        <w:rPr>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38" type="#_x0000_t156" style="position:absolute;margin-left:9pt;margin-top:4.35pt;width:525pt;height:61.85pt;z-index:251670528" fillcolor="#f60" strokecolor="green">
            <v:fill color2="#099"/>
            <v:shadow on="t" color="silver" opacity="52429f" offset="3pt,3pt"/>
            <v:textpath style="font-family:&quot;Times New Roman&quot;;font-size:40pt;font-weight:bold;font-style:italic;v-text-kern:t" trim="t" fitpath="t" xscale="f" string="Осень, осень, в гости просим…"/>
          </v:shape>
        </w:pict>
      </w:r>
      <w:r>
        <w:tab/>
      </w:r>
    </w:p>
    <w:p w:rsidR="001540D0" w:rsidRDefault="001540D0" w:rsidP="00740B6C">
      <w:pPr>
        <w:tabs>
          <w:tab w:val="left" w:pos="1065"/>
          <w:tab w:val="left" w:pos="6945"/>
        </w:tabs>
      </w:pPr>
      <w:r>
        <w:rPr>
          <w:i/>
        </w:rPr>
        <w:tab/>
      </w:r>
      <w:r>
        <w:rPr>
          <w:i/>
        </w:rPr>
        <w:tab/>
      </w:r>
    </w:p>
    <w:p w:rsidR="001540D0" w:rsidRPr="00BC7D4D" w:rsidRDefault="001540D0" w:rsidP="00BC7D4D">
      <w:r>
        <w:rPr>
          <w:noProof/>
        </w:rPr>
        <w:pict>
          <v:shape id="_x0000_s1039" type="#_x0000_t75" alt="" style="position:absolute;margin-left:18pt;margin-top:12.75pt;width:513pt;height:486.9pt;z-index:-251646976" wrapcoords="20771 1262 5878 1373 1983 1485 1803 2449 1731 2524 1911 2895 2164 3043 2128 3563 5553 3748 5084 3748 5084 4565 7464 4825 10782 4825 325 4973 397 5419 36 5827 108 6012 469 6606 505 6792 4652 7200 2164 7200 2055 7571 2200 7794 2091 7979 2308 8239 5265 8388 5048 8425 5121 8907 8907 9093 11756 9575 1082 9575 721 9872 865 10169 865 10540 5265 10763 11720 10763 11611 11023 11575 11245 3967 11616 2668 11691 2668 11951 2128 12136 2019 12247 1947 12581 1983 12953 2236 13138 1911 13732 1947 13918 5734 14326 7248 14326 613 14548 649 14920 325 15402 721 16107 757 16367 1659 16701 2344 16701 613 16887 613 17146 1551 17295 1262 17889 757 18482 -36 20412 -36 21452 3281 21563 9340 21563 11756 21452 19509 21006 19509 20858 19725 20858 21600 20338 21600 19188 21528 19151 20374 19076 21348 18668 21312 18482 21600 18074 21348 17889 21420 17666 21167 17369 20843 17295 20807 16590 20085 16107 19941 16107 20446 15588 20735 15513 21095 15179 21095 14920 21420 14326 21239 13992 21023 13732 21059 13027 19076 12544 19292 12544 21059 12025 21059 11951 21203 11654 21239 11394 20879 11060 20482 10763 20951 10614 21023 10466 20698 10169 20879 10169 21203 9761 21167 9575 21492 9353 21384 9204 20626 8981 20771 8981 21095 8573 21059 8388 21239 8016 20915 7868 19761 7794 19833 7311 19617 7274 17633 7126 17561 6792 17453 6606 20194 6606 21600 6421 21600 5567 21528 5456 21275 5419 21348 4973 18859 4825 14532 4825 18968 4491 18968 3637 19292 3637 19436 3377 19292 3043 19400 2746 19184 2524 20735 2449 21131 2338 21059 1447 20987 1262 20771 1262">
            <v:imagedata r:id="rId14" r:href="rId15"/>
            <w10:wrap type="tight"/>
          </v:shape>
        </w:pict>
      </w:r>
    </w:p>
    <w:p w:rsidR="001540D0" w:rsidRPr="00BC7D4D" w:rsidRDefault="001540D0" w:rsidP="00BC7D4D">
      <w:r>
        <w:rPr>
          <w:noProof/>
        </w:rPr>
        <w:pict>
          <v:shape id="_x0000_s1040" type="#_x0000_t75" alt="NA02405_" style="position:absolute;margin-left:450pt;margin-top:8pt;width:88.3pt;height:69.1pt;z-index:251649024;visibility:visible;mso-wrap-distance-left:10.56pt;mso-wrap-distance-top:2.88pt;mso-wrap-distance-right:2.88pt;mso-wrap-distance-bottom:2.88pt" o:gfxdata="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">
            <v:imagedata r:id="rId16" o:title=""/>
            <o:lock v:ext="edit" aspectratio="f"/>
          </v:shape>
        </w:pict>
      </w:r>
      <w:r>
        <w:rPr>
          <w:noProof/>
        </w:rPr>
        <w:pict>
          <v:shape id="_x0000_s1041" type="#_x0000_t75" alt="NA02405_" style="position:absolute;margin-left:369pt;margin-top:12.2pt;width:80.65pt;height:80.65pt;z-index:251646976;visibility:visible;mso-wrap-distance-left:18.24pt;mso-wrap-distance-top:2.88pt;mso-wrap-distance-right:2.88pt;mso-wrap-distance-bottom:2.88pt" o:gfxdata="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">
            <v:imagedata r:id="rId17" o:title=""/>
            <o:lock v:ext="edit" aspectratio="f"/>
          </v:shape>
        </w:pict>
      </w:r>
    </w:p>
    <w:p w:rsidR="001540D0" w:rsidRDefault="001540D0" w:rsidP="00BC7D4D">
      <w:r>
        <w:rPr>
          <w:noProof/>
        </w:rPr>
        <w:pict>
          <v:shape id="_x0000_s1042" type="#_x0000_t75" alt="NA02444_" style="position:absolute;margin-left:9pt;margin-top:12.2pt;width:39.85pt;height:36pt;z-index:251643904;visibility:visible;mso-wrap-distance-left:4.32pt;mso-wrap-distance-top:2.88pt;mso-wrap-distance-right:5.1pt;mso-wrap-distance-bottom:9.03pt" o:gfxdata="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">
            <v:imagedata r:id="rId18" o:title=""/>
            <o:lock v:ext="edit" aspectratio="f"/>
          </v:shape>
        </w:pict>
      </w:r>
    </w:p>
    <w:p w:rsidR="001540D0" w:rsidRDefault="001540D0" w:rsidP="00BC7D4D"/>
    <w:p w:rsidR="001540D0" w:rsidRDefault="001540D0" w:rsidP="00BC7D4D"/>
    <w:p w:rsidR="001540D0" w:rsidRDefault="001540D0" w:rsidP="00BC7D4D"/>
    <w:p w:rsidR="001540D0" w:rsidRPr="00740B6C"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r>
        <w:rPr>
          <w:noProof/>
        </w:rPr>
        <w:pict>
          <v:shape id="_x0000_s1043" type="#_x0000_t75" alt="" style="position:absolute;margin-left:117pt;margin-top:3.8pt;width:1in;height:54pt;rotation:1044997fd;z-index:251657216">
            <v:imagedata r:id="rId19" o:title=""/>
          </v:shape>
        </w:pict>
      </w:r>
    </w:p>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r>
        <w:rPr>
          <w:noProof/>
        </w:rPr>
        <w:pict>
          <v:shape id="_x0000_s1044" type="#_x0000_t75" alt="" style="position:absolute;margin-left:0;margin-top:5.6pt;width:36pt;height:54pt;rotation:10787303fd;z-index:251656192">
            <v:imagedata r:id="rId8" o:title="" croptop="2502f" cropbottom="12258f" cropleft="9264f" cropright="12745f"/>
          </v:shape>
        </w:pict>
      </w:r>
    </w:p>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p w:rsidR="001540D0" w:rsidRDefault="001540D0" w:rsidP="00BC7D4D">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margin-left:27pt;margin-top:9pt;width:7in;height:63pt;z-index:-251662336" wrapcoords="771 0 129 0 32 514 32 5914 257 8229 450 8229 450 12343 -1221 14143 -1221 15943 -546 16457 -546 19029 771 20571 3150 20571 3439 21857 3504 21857 16971 21857 17068 21857 21118 17743 21054 12343 20957 12343 21150 10029 21118 8229 21279 8229 21632 5400 21664 0 1029 0 771 0" adj="10733" fillcolor="#f60" strokecolor="aqua" strokeweight="1pt">
            <v:fill color2="blue"/>
            <v:shadow on="t" type="perspective" color="silver" opacity="52429f" origin="-.5,.5" matrix=",46340f,,.5,,-4768371582e-16"/>
            <v:textpath style="font-family:&quot;Arial Black&quot;;v-text-kern:t" trim="t" fitpath="t" string="&quot;Осень, красавица, детям очень нравится!&quot;"/>
            <w10:wrap type="tight"/>
          </v:shape>
        </w:pict>
      </w:r>
      <w:r>
        <w:t xml:space="preserve">          </w:t>
      </w:r>
    </w:p>
    <w:p w:rsidR="001540D0" w:rsidRDefault="001540D0" w:rsidP="00BC7D4D">
      <w:r>
        <w:rPr>
          <w:noProof/>
        </w:rPr>
        <w:pict>
          <v:shape id="_x0000_s1046" type="#_x0000_t75" alt="" style="position:absolute;margin-left:-18pt;margin-top:13.2pt;width:63pt;height:52.5pt;z-index:251661312">
            <v:imagedata r:id="rId12" o:title="" croptop="7126f" cropbottom="9815f" cropleft="5211f" cropright="6146f"/>
          </v:shape>
        </w:pict>
      </w:r>
    </w:p>
    <w:p w:rsidR="001540D0" w:rsidRPr="00E459D5" w:rsidRDefault="001540D0" w:rsidP="00E459D5">
      <w:pPr>
        <w:ind w:firstLine="540"/>
        <w:jc w:val="center"/>
        <w:rPr>
          <w:rFonts w:ascii="Monotype Corsiva" w:hAnsi="Monotype Corsiva"/>
          <w:b/>
          <w:color w:val="0000FF"/>
          <w:sz w:val="32"/>
          <w:szCs w:val="32"/>
        </w:rPr>
      </w:pPr>
      <w:r>
        <w:t xml:space="preserve">           </w:t>
      </w:r>
      <w:r w:rsidRPr="007C4E88">
        <w:rPr>
          <w:b/>
        </w:rPr>
        <w:t xml:space="preserve">  </w:t>
      </w:r>
    </w:p>
    <w:p w:rsidR="001540D0" w:rsidRPr="006A7D33" w:rsidRDefault="001540D0" w:rsidP="00E459D5">
      <w:pPr>
        <w:pStyle w:val="Heading4"/>
        <w:spacing w:before="0" w:after="0"/>
        <w:ind w:firstLine="360"/>
        <w:jc w:val="both"/>
        <w:rPr>
          <w:b w:val="0"/>
        </w:rPr>
      </w:pPr>
      <w:r w:rsidRPr="006A7D33">
        <w:rPr>
          <w:b w:val="0"/>
        </w:rPr>
        <w:t>С 31 октября по 3 ноября 2016 года в</w:t>
      </w:r>
      <w:r>
        <w:rPr>
          <w:b w:val="0"/>
        </w:rPr>
        <w:t xml:space="preserve"> нашем</w:t>
      </w:r>
      <w:r w:rsidRPr="006A7D33">
        <w:rPr>
          <w:b w:val="0"/>
        </w:rPr>
        <w:t xml:space="preserve"> детском саду №4 «Сказка» во всех возрастных группах прошли праздники, посвященные осени</w:t>
      </w:r>
      <w:r>
        <w:rPr>
          <w:b w:val="0"/>
        </w:rPr>
        <w:t xml:space="preserve"> - </w:t>
      </w:r>
      <w:r w:rsidRPr="002C75ED">
        <w:rPr>
          <w:lang w:eastAsia="en-US"/>
        </w:rPr>
        <w:t>«Осень, красавица, детям очень нравится!»</w:t>
      </w:r>
      <w:r w:rsidRPr="006A7D33">
        <w:rPr>
          <w:b w:val="0"/>
        </w:rPr>
        <w:t>. Всю неделю из музыкального зала разносились задорные частушки, песни в которых дети прославляли осень.</w:t>
      </w:r>
    </w:p>
    <w:p w:rsidR="001540D0" w:rsidRPr="006A7D33" w:rsidRDefault="001540D0" w:rsidP="00E459D5">
      <w:pPr>
        <w:pStyle w:val="Heading4"/>
        <w:spacing w:before="0" w:after="0"/>
        <w:ind w:firstLine="360"/>
        <w:jc w:val="both"/>
        <w:rPr>
          <w:b w:val="0"/>
        </w:rPr>
      </w:pPr>
      <w:r>
        <w:rPr>
          <w:noProof/>
        </w:rPr>
        <w:pict>
          <v:shape id="_x0000_s1047" type="#_x0000_t75" style="position:absolute;left:0;text-align:left;margin-left:306pt;margin-top:16.1pt;width:223.5pt;height:150.6pt;z-index:-251651072" wrapcoords="-67 0 -67 21500 21600 21500 21600 0 -67 0">
            <v:imagedata r:id="rId20" o:title="" croptop="7196f" cropbottom="3455f" cropleft="2062f" cropright="1943f"/>
            <w10:wrap type="tight"/>
          </v:shape>
        </w:pict>
      </w:r>
      <w:r w:rsidRPr="006A7D33">
        <w:rPr>
          <w:b w:val="0"/>
        </w:rPr>
        <w:t xml:space="preserve">К празднику начинали готовиться задолго до его прихода. Многие украшения делали своими руками. В детском саду вместе с воспитателями, а затем дома с родителями дети мастерили поделки из разных материалов, делали украшения к праздничным костюмам. Весь процесс подготовки к празднику побуждал ребят видеть осеннюю природу во всей красе, радоваться этому и не быть равнодушным к ней. </w:t>
      </w:r>
    </w:p>
    <w:p w:rsidR="001540D0" w:rsidRPr="006A7D33" w:rsidRDefault="001540D0" w:rsidP="00E459D5">
      <w:pPr>
        <w:pStyle w:val="Heading4"/>
        <w:spacing w:before="0" w:after="0"/>
        <w:ind w:firstLine="360"/>
        <w:jc w:val="both"/>
        <w:rPr>
          <w:b w:val="0"/>
        </w:rPr>
      </w:pPr>
      <w:r>
        <w:rPr>
          <w:noProof/>
        </w:rPr>
        <w:pict>
          <v:shape id="_x0000_s1048" type="#_x0000_t75" style="position:absolute;left:0;text-align:left;margin-left:0;margin-top:103.3pt;width:207pt;height:142.9pt;z-index:-251650048" wrapcoords="-90 0 -90 21469 21600 21469 21600 0 -90 0">
            <v:imagedata r:id="rId21" o:title="" croptop="3682f" cropbottom="6521f" cropleft="2319f" cropright="2740f"/>
            <w10:wrap type="tight"/>
          </v:shape>
        </w:pict>
      </w:r>
      <w:r w:rsidRPr="006A7D33">
        <w:rPr>
          <w:b w:val="0"/>
        </w:rPr>
        <w:t>Дети, в костюмах с осенними мотивами, располагались на стульчиках по периметру зала или вставали в хоровод.</w:t>
      </w:r>
      <w:r>
        <w:rPr>
          <w:b w:val="0"/>
        </w:rPr>
        <w:t xml:space="preserve"> </w:t>
      </w:r>
      <w:r w:rsidRPr="006A7D33">
        <w:rPr>
          <w:b w:val="0"/>
        </w:rPr>
        <w:t xml:space="preserve">Сказочные герои на протяжении всех праздников играли с детьми, веселили и преподносили им разные сюрпризы. Ведущий рассказывала ребятам, какой богатый урожай принесла осень с собой – это ароматные яблоки и груши, сладкий виноград, сочные арбузы и многое другое. В это время в зал входила Осень с большой корзиной фруктов и овощей. </w:t>
      </w:r>
    </w:p>
    <w:p w:rsidR="001540D0" w:rsidRPr="006A7D33" w:rsidRDefault="001540D0" w:rsidP="00E459D5">
      <w:pPr>
        <w:pStyle w:val="Heading4"/>
        <w:spacing w:before="0" w:after="0"/>
        <w:ind w:firstLine="360"/>
        <w:jc w:val="both"/>
        <w:rPr>
          <w:b w:val="0"/>
        </w:rPr>
      </w:pPr>
      <w:r>
        <w:rPr>
          <w:noProof/>
        </w:rPr>
        <w:pict>
          <v:shape id="_x0000_s1049" type="#_x0000_t75" style="position:absolute;left:0;text-align:left;margin-left:99pt;margin-top:136.5pt;width:219pt;height:162.75pt;z-index:-251649024" wrapcoords="-74 0 -74 21500 21600 21500 21600 0 -74 0">
            <v:imagedata r:id="rId22" o:title=""/>
            <w10:wrap type="tight"/>
          </v:shape>
        </w:pict>
      </w:r>
      <w:r w:rsidRPr="006A7D33">
        <w:rPr>
          <w:b w:val="0"/>
        </w:rPr>
        <w:t xml:space="preserve">После этого ведущий предлагала детям подарить Осени танец, песню. Она, конечно же, в восторге от того, как замечательно они танцевали, и спрашивала, умеют ли они также хорошо петь. Дети пели песни. Затем наступала очередь стихов. Начинала ведущая, за ним по очереди читали стишки ребята. Здесь ведущий напоминала, что осень – пора сбора урожая, и предлагала детям проверить, насколько они готовы принять подарки осени и запастись на зиму. Ребята делились на две команды. Одна собирала овощи на грядке, другая – фрукты в саду. В это время главная героиня отмечала, что сегодня все молодцы: пели песни, танцевали, собирали урожай - только вот не играли еще. И ведущая предлагала поиграть в разные игры. </w:t>
      </w:r>
    </w:p>
    <w:p w:rsidR="001540D0" w:rsidRDefault="001540D0" w:rsidP="00E459D5">
      <w:pPr>
        <w:pStyle w:val="Heading4"/>
        <w:spacing w:before="0" w:after="0"/>
        <w:ind w:firstLine="360"/>
        <w:jc w:val="both"/>
        <w:rPr>
          <w:b w:val="0"/>
        </w:rPr>
      </w:pPr>
      <w:r w:rsidRPr="006A7D33">
        <w:rPr>
          <w:b w:val="0"/>
        </w:rPr>
        <w:t>Так незаметно осенни</w:t>
      </w:r>
      <w:r>
        <w:rPr>
          <w:b w:val="0"/>
        </w:rPr>
        <w:t>е</w:t>
      </w:r>
      <w:r w:rsidRPr="006A7D33">
        <w:rPr>
          <w:b w:val="0"/>
        </w:rPr>
        <w:t xml:space="preserve"> праздник</w:t>
      </w:r>
      <w:r>
        <w:rPr>
          <w:b w:val="0"/>
        </w:rPr>
        <w:t>и</w:t>
      </w:r>
      <w:r w:rsidRPr="006A7D33">
        <w:rPr>
          <w:b w:val="0"/>
        </w:rPr>
        <w:t xml:space="preserve"> в детском саду подходил</w:t>
      </w:r>
      <w:r>
        <w:rPr>
          <w:b w:val="0"/>
        </w:rPr>
        <w:t>и</w:t>
      </w:r>
      <w:r w:rsidRPr="006A7D33">
        <w:rPr>
          <w:b w:val="0"/>
        </w:rPr>
        <w:t xml:space="preserve"> к завершению. Осень благодарила всех ребят и дарила им корзину фруктов, сладкие угощения. Довольные ребятишки дружно хрустели угощениями. Они еще долго будут помнить героев праздника, но особенно этот вкус сочных фруктов, который они разделили всем своим коллективом.</w:t>
      </w:r>
    </w:p>
    <w:p w:rsidR="001540D0" w:rsidRPr="00FB2C7E" w:rsidRDefault="001540D0" w:rsidP="00FB2C7E"/>
    <w:p w:rsidR="001540D0" w:rsidRDefault="001540D0" w:rsidP="00FE34C4">
      <w:pPr>
        <w:jc w:val="right"/>
        <w:rPr>
          <w:b/>
          <w:i/>
          <w:sz w:val="28"/>
          <w:szCs w:val="28"/>
        </w:rPr>
      </w:pPr>
      <w:r>
        <w:rPr>
          <w:b/>
          <w:i/>
          <w:sz w:val="28"/>
          <w:szCs w:val="28"/>
        </w:rPr>
        <w:t>Старший воспитатель</w:t>
      </w:r>
      <w:r w:rsidRPr="007C4E88">
        <w:rPr>
          <w:b/>
          <w:i/>
          <w:sz w:val="28"/>
          <w:szCs w:val="28"/>
        </w:rPr>
        <w:t xml:space="preserve"> Рыженкова С.И.</w:t>
      </w:r>
    </w:p>
    <w:p w:rsidR="001540D0" w:rsidRDefault="001540D0" w:rsidP="00FE34C4">
      <w:pPr>
        <w:jc w:val="right"/>
        <w:rPr>
          <w:b/>
          <w:i/>
          <w:sz w:val="16"/>
          <w:szCs w:val="16"/>
        </w:rPr>
      </w:pPr>
    </w:p>
    <w:p w:rsidR="001540D0" w:rsidRDefault="001540D0" w:rsidP="00FE34C4">
      <w:pPr>
        <w:jc w:val="right"/>
        <w:rPr>
          <w:b/>
          <w:i/>
          <w:sz w:val="16"/>
          <w:szCs w:val="16"/>
        </w:rPr>
      </w:pPr>
    </w:p>
    <w:p w:rsidR="001540D0" w:rsidRDefault="001540D0" w:rsidP="00FE34C4">
      <w:pPr>
        <w:jc w:val="right"/>
        <w:rPr>
          <w:b/>
          <w:i/>
          <w:sz w:val="16"/>
          <w:szCs w:val="16"/>
        </w:rPr>
      </w:pPr>
    </w:p>
    <w:p w:rsidR="001540D0" w:rsidRDefault="001540D0" w:rsidP="000B0EB6">
      <w:pPr>
        <w:jc w:val="center"/>
        <w:rPr>
          <w:b/>
          <w:i/>
          <w:sz w:val="28"/>
          <w:szCs w:val="28"/>
        </w:rPr>
      </w:pPr>
      <w:r w:rsidRPr="00C5128A">
        <w:rPr>
          <w:b/>
          <w:i/>
          <w:sz w:val="28"/>
          <w:szCs w:val="28"/>
        </w:rPr>
        <w:pict>
          <v:shape id="_x0000_i1025" type="#_x0000_t136" style="width:456pt;height:44.25pt" fillcolor="teal" strokecolor="#9cf" strokeweight="1.5pt">
            <v:shadow on="t" color="#900"/>
            <v:textpath style="font-family:&quot;Impact&quot;;v-text-kern:t" trim="t" fitpath="t" string="«За здоровьем - всей семьей!»"/>
          </v:shape>
        </w:pict>
      </w:r>
    </w:p>
    <w:p w:rsidR="001540D0" w:rsidRPr="000B0EB6" w:rsidRDefault="001540D0" w:rsidP="00290778">
      <w:pPr>
        <w:ind w:left="2552"/>
        <w:rPr>
          <w:b/>
          <w:i/>
          <w:sz w:val="16"/>
          <w:szCs w:val="16"/>
        </w:rPr>
      </w:pPr>
    </w:p>
    <w:p w:rsidR="001540D0" w:rsidRDefault="001540D0" w:rsidP="00427E85">
      <w:pPr>
        <w:ind w:firstLine="540"/>
        <w:jc w:val="both"/>
        <w:rPr>
          <w:sz w:val="28"/>
          <w:szCs w:val="28"/>
        </w:rPr>
      </w:pPr>
      <w:r>
        <w:rPr>
          <w:sz w:val="28"/>
          <w:szCs w:val="28"/>
        </w:rPr>
        <w:t>Физкультурно – спортивный праздник – одна из форм активного отдыха детей и взрослых. Праздник – это радость и веселье. Одно только его ожидание способно вызвать у ребёнка положительные эмоции. Давно известно, что хорошее настроение, настройка на жизнеутверждающий лад имеет целительную силу.</w:t>
      </w:r>
    </w:p>
    <w:p w:rsidR="001540D0" w:rsidRDefault="001540D0" w:rsidP="00427E85">
      <w:pPr>
        <w:ind w:firstLine="540"/>
        <w:jc w:val="both"/>
        <w:rPr>
          <w:sz w:val="28"/>
          <w:szCs w:val="28"/>
        </w:rPr>
      </w:pPr>
      <w:r>
        <w:rPr>
          <w:noProof/>
        </w:rPr>
        <w:pict>
          <v:shape id="_x0000_s1050" type="#_x0000_t75" style="position:absolute;left:0;text-align:left;margin-left:5in;margin-top:22.4pt;width:171pt;height:127.9pt;z-index:-251653120" wrapcoords="-88 0 -88 21483 21600 21483 21600 0 -88 0">
            <v:imagedata r:id="rId23" o:title=""/>
            <w10:wrap type="tight"/>
          </v:shape>
        </w:pict>
      </w:r>
      <w:r>
        <w:rPr>
          <w:sz w:val="28"/>
          <w:szCs w:val="28"/>
        </w:rPr>
        <w:t>Процесс подготовки к празднику сплачивает детский коллектив, педагогов и родителей единством цели и общими задачами.</w:t>
      </w:r>
    </w:p>
    <w:p w:rsidR="001540D0" w:rsidRPr="00427E85" w:rsidRDefault="001540D0" w:rsidP="00427E85">
      <w:pPr>
        <w:ind w:firstLine="540"/>
        <w:jc w:val="both"/>
        <w:rPr>
          <w:sz w:val="28"/>
          <w:szCs w:val="28"/>
        </w:rPr>
      </w:pPr>
      <w:r>
        <w:rPr>
          <w:sz w:val="28"/>
          <w:szCs w:val="28"/>
        </w:rPr>
        <w:t>В рамках недели здоровья в нашем детском саду №4 «Сказка» 25 октября 2016 года прошел спортивно – семейный праздник под девизом «За здоровьем - всей семьей!».</w:t>
      </w:r>
      <w:r w:rsidRPr="00427E85">
        <w:rPr>
          <w:snapToGrid w:val="0"/>
          <w:color w:val="000000"/>
          <w:w w:val="0"/>
          <w:sz w:val="2"/>
          <w:u w:color="000000"/>
          <w:bdr w:val="none" w:sz="0" w:space="0" w:color="000000"/>
          <w:shd w:val="clear" w:color="000000" w:fill="000000"/>
          <w:lang/>
        </w:rPr>
        <w:t xml:space="preserve"> </w:t>
      </w:r>
    </w:p>
    <w:p w:rsidR="001540D0" w:rsidRDefault="001540D0" w:rsidP="00427E85">
      <w:pPr>
        <w:ind w:firstLine="540"/>
        <w:jc w:val="both"/>
        <w:rPr>
          <w:sz w:val="28"/>
          <w:szCs w:val="28"/>
        </w:rPr>
      </w:pPr>
      <w:r>
        <w:rPr>
          <w:sz w:val="28"/>
          <w:szCs w:val="28"/>
        </w:rPr>
        <w:t>В спортивном празднике приняли участие дети и родители старших и подготовительных групп. Участвовали две команды: «Спортсмены» и «Силачи».</w:t>
      </w:r>
    </w:p>
    <w:p w:rsidR="001540D0" w:rsidRDefault="001540D0" w:rsidP="00427E85">
      <w:pPr>
        <w:ind w:firstLine="540"/>
        <w:jc w:val="both"/>
        <w:rPr>
          <w:sz w:val="28"/>
          <w:szCs w:val="28"/>
        </w:rPr>
      </w:pPr>
      <w:r>
        <w:rPr>
          <w:sz w:val="28"/>
          <w:szCs w:val="28"/>
        </w:rPr>
        <w:t>В гости на праздник пришел «Спортик». Ведущий со «Спортиком» провели музыкально – спортивную гимнастику, весёлые эстафеты «Семейный завтрак», «Быстрые ноги», «Быстрые ноги и ловкие руки». Провели эстафеты для детей «Собери игрушки», «Ходьба с мешочком на голове». Спортик провел эстафеты для родителей «Не урони» и «Ловкие хоккеисты».</w:t>
      </w:r>
    </w:p>
    <w:p w:rsidR="001540D0" w:rsidRDefault="001540D0" w:rsidP="00427E85">
      <w:pPr>
        <w:ind w:firstLine="540"/>
        <w:jc w:val="both"/>
        <w:rPr>
          <w:sz w:val="28"/>
          <w:szCs w:val="28"/>
        </w:rPr>
      </w:pPr>
      <w:r>
        <w:rPr>
          <w:noProof/>
        </w:rPr>
        <w:pict>
          <v:shape id="_x0000_s1051" type="#_x0000_t75" style="position:absolute;left:0;text-align:left;margin-left:0;margin-top:22.05pt;width:171pt;height:126pt;z-index:-251652096" wrapcoords="-95 0 -95 21477 21600 21477 21600 0 -95 0">
            <v:imagedata r:id="rId24" o:title="" cropbottom="5562f" cropright="4849f"/>
            <w10:wrap type="tight"/>
          </v:shape>
        </w:pict>
      </w:r>
      <w:r>
        <w:rPr>
          <w:sz w:val="28"/>
          <w:szCs w:val="28"/>
        </w:rPr>
        <w:t>Спортивно семейный праздник прошел на одном дыхании. Все этапы соревнования проходили в напряжённой борьбе. Увлечённо бегали и прыгали папы и мамы. Они показали отличную физическую подготовку, хорошие знания о здоровом образе жизни. Родители переживали за детей, радовались победам, а дети чувствовали искреннюю заинтересованность родителей за них. Ничто так не объединяет семейную команду, как стремление к победе.</w:t>
      </w:r>
    </w:p>
    <w:p w:rsidR="001540D0" w:rsidRDefault="001540D0" w:rsidP="00427E85">
      <w:pPr>
        <w:ind w:firstLine="540"/>
        <w:jc w:val="both"/>
        <w:rPr>
          <w:sz w:val="28"/>
          <w:szCs w:val="28"/>
        </w:rPr>
      </w:pPr>
      <w:r>
        <w:rPr>
          <w:sz w:val="28"/>
          <w:szCs w:val="28"/>
        </w:rPr>
        <w:t>На протяжении всех соревнований болельщики поддерживали свои команды громкими аплодисментами.</w:t>
      </w:r>
    </w:p>
    <w:p w:rsidR="001540D0" w:rsidRDefault="001540D0" w:rsidP="00427E85">
      <w:pPr>
        <w:ind w:firstLine="540"/>
        <w:jc w:val="both"/>
        <w:rPr>
          <w:sz w:val="28"/>
          <w:szCs w:val="28"/>
        </w:rPr>
      </w:pPr>
      <w:r>
        <w:rPr>
          <w:noProof/>
        </w:rPr>
        <w:pict>
          <v:shape id="_x0000_s1052" type="#_x0000_t75" style="position:absolute;left:0;text-align:left;margin-left:279pt;margin-top:23.05pt;width:252pt;height:175.65pt;z-index:-251654144" wrapcoords="-51 0 -51 21532 21600 21532 21600 0 -51 0">
            <v:imagedata r:id="rId25" o:title="" croptop="4962f" cropbottom="3515f" cropright="4038f"/>
            <w10:wrap type="tight"/>
          </v:shape>
        </w:pict>
      </w:r>
      <w:r>
        <w:rPr>
          <w:sz w:val="28"/>
          <w:szCs w:val="28"/>
        </w:rPr>
        <w:t>В завершении спортивного праздника все команды получили грамоты и медали. Этот праздник радости останется надолго в памяти у ребят и их родителей. И неважно, кто стал победителем соревнований, главное, что все почувствовали атмосферу праздника доброжелательности и сердечности, взаимного понимания и уважения.</w:t>
      </w:r>
    </w:p>
    <w:p w:rsidR="001540D0" w:rsidRDefault="001540D0" w:rsidP="00427E85">
      <w:pPr>
        <w:ind w:firstLine="540"/>
        <w:jc w:val="both"/>
        <w:rPr>
          <w:sz w:val="28"/>
          <w:szCs w:val="28"/>
        </w:rPr>
      </w:pPr>
      <w:r>
        <w:rPr>
          <w:sz w:val="28"/>
          <w:szCs w:val="28"/>
        </w:rPr>
        <w:t>Совместный спортивно - семейный праздник «За здоровьем – всей семьей!» стал залогом хорошего настроения и сплоченности детско – родительских отношений.</w:t>
      </w:r>
    </w:p>
    <w:p w:rsidR="001540D0" w:rsidRDefault="001540D0" w:rsidP="00427E85">
      <w:pPr>
        <w:jc w:val="center"/>
        <w:rPr>
          <w:rStyle w:val="Strong"/>
          <w:i/>
          <w:iCs/>
          <w:color w:val="FF0000"/>
          <w:sz w:val="16"/>
          <w:szCs w:val="16"/>
        </w:rPr>
      </w:pPr>
      <w:r w:rsidRPr="00E459D5">
        <w:rPr>
          <w:rStyle w:val="Strong"/>
          <w:i/>
          <w:iCs/>
          <w:color w:val="FF0000"/>
          <w:sz w:val="28"/>
          <w:szCs w:val="28"/>
        </w:rPr>
        <w:t>Выражаем благодарность родителям, которые приняли активное участие в Неделе здоровья.</w:t>
      </w:r>
    </w:p>
    <w:p w:rsidR="001540D0" w:rsidRDefault="001540D0" w:rsidP="00290778">
      <w:pPr>
        <w:spacing w:line="360" w:lineRule="auto"/>
        <w:ind w:firstLine="357"/>
        <w:jc w:val="both"/>
        <w:rPr>
          <w:b/>
          <w:i/>
          <w:sz w:val="16"/>
          <w:szCs w:val="16"/>
        </w:rPr>
      </w:pPr>
      <w:r>
        <w:rPr>
          <w:b/>
          <w:i/>
          <w:sz w:val="28"/>
          <w:szCs w:val="28"/>
        </w:rPr>
        <w:t xml:space="preserve">                                                                     Музыкальный руководитель Шадрина Е.Д.</w:t>
      </w:r>
    </w:p>
    <w:p w:rsidR="001540D0" w:rsidRDefault="001540D0" w:rsidP="00290778">
      <w:pPr>
        <w:spacing w:line="360" w:lineRule="auto"/>
        <w:ind w:firstLine="357"/>
        <w:jc w:val="both"/>
        <w:rPr>
          <w:b/>
          <w:i/>
          <w:sz w:val="16"/>
          <w:szCs w:val="16"/>
        </w:rPr>
      </w:pPr>
    </w:p>
    <w:p w:rsidR="001540D0" w:rsidRPr="00691FAD" w:rsidRDefault="001540D0" w:rsidP="00290778">
      <w:pPr>
        <w:spacing w:line="360" w:lineRule="auto"/>
        <w:ind w:firstLine="357"/>
        <w:jc w:val="both"/>
        <w:rPr>
          <w:b/>
          <w:i/>
          <w:sz w:val="16"/>
          <w:szCs w:val="16"/>
        </w:rPr>
      </w:pPr>
      <w:r>
        <w:rPr>
          <w:noProof/>
        </w:rPr>
        <w:pict>
          <v:shape id="_x0000_s1053" type="#_x0000_t136" style="position:absolute;left:0;text-align:left;margin-left:0;margin-top:9pt;width:528pt;height:66.75pt;z-index:-251648000" wrapcoords="552 -243 552 3640 215 5097 61 6310 -61 11407 123 15290 123 16746 2178 19173 3283 19901 11997 22085 14298 22085 14420 22085 17151 22085 17366 21843 17243 19173 18777 19173 21600 16746 21569 15290 21723 11649 21723 11164 21569 7524 21631 5582 21078 4854 18562 3640 18747 -243 675 -243 552 -243" fillcolor="purple" strokecolor="blue">
            <v:shadow on="t" color="#b2b2b2" opacity="52429f" offset="3pt"/>
            <v:textpath style="font-family:&quot;Times New Roman&quot;;font-weight:bold;v-text-kern:t" trim="t" fitpath="t" string="«Эмоциональное благополучие ребенка»"/>
            <w10:wrap type="tight"/>
          </v:shape>
        </w:pict>
      </w:r>
    </w:p>
    <w:p w:rsidR="001540D0" w:rsidRPr="00691FAD" w:rsidRDefault="001540D0" w:rsidP="00691FAD">
      <w:pPr>
        <w:ind w:firstLine="360"/>
        <w:jc w:val="both"/>
        <w:rPr>
          <w:color w:val="000000"/>
          <w:sz w:val="16"/>
          <w:szCs w:val="16"/>
        </w:rPr>
      </w:pPr>
      <w:r w:rsidRPr="00691FAD">
        <w:rPr>
          <w:i/>
          <w:color w:val="000000"/>
          <w:sz w:val="28"/>
          <w:szCs w:val="28"/>
          <w:shd w:val="clear" w:color="auto" w:fill="FFFFFF"/>
        </w:rPr>
        <w:t>Эмоциональное благополучие ребенка – залог психического здоровья и ребенка и взрослого человека, сформировавшейся личности. Его основа формируется в детском возрасте, следовательно, зависит от среды окружения ребенка, родных и близких ребенку, их отношение и реакции на его поведение</w:t>
      </w:r>
      <w:r w:rsidRPr="00691FAD">
        <w:rPr>
          <w:color w:val="000000"/>
          <w:sz w:val="28"/>
          <w:szCs w:val="28"/>
          <w:shd w:val="clear" w:color="auto" w:fill="FFFFFF"/>
        </w:rPr>
        <w:t>.</w:t>
      </w:r>
      <w:r w:rsidRPr="00691FAD">
        <w:rPr>
          <w:color w:val="000000"/>
          <w:sz w:val="28"/>
          <w:szCs w:val="28"/>
        </w:rPr>
        <w:br/>
      </w:r>
    </w:p>
    <w:p w:rsidR="001540D0" w:rsidRPr="00354186" w:rsidRDefault="001540D0" w:rsidP="00354186">
      <w:pPr>
        <w:jc w:val="center"/>
        <w:rPr>
          <w:color w:val="FF0000"/>
          <w:sz w:val="28"/>
          <w:szCs w:val="28"/>
        </w:rPr>
      </w:pPr>
      <w:r w:rsidRPr="00354186">
        <w:rPr>
          <w:b/>
          <w:bCs/>
          <w:color w:val="FF0000"/>
          <w:sz w:val="28"/>
          <w:szCs w:val="28"/>
          <w:bdr w:val="none" w:sz="0" w:space="0" w:color="auto" w:frame="1"/>
          <w:shd w:val="clear" w:color="auto" w:fill="FFFFFF"/>
        </w:rPr>
        <w:t>От того как близкие:</w:t>
      </w:r>
    </w:p>
    <w:p w:rsidR="001540D0" w:rsidRPr="00354186" w:rsidRDefault="001540D0" w:rsidP="00354186">
      <w:pPr>
        <w:jc w:val="center"/>
        <w:rPr>
          <w:sz w:val="28"/>
          <w:szCs w:val="28"/>
        </w:rPr>
      </w:pPr>
      <w:r w:rsidRPr="00354186">
        <w:rPr>
          <w:color w:val="000000"/>
          <w:sz w:val="28"/>
          <w:szCs w:val="28"/>
          <w:shd w:val="clear" w:color="auto" w:fill="FFFFFF"/>
        </w:rPr>
        <w:t>• научат ребенка доверять близкому окружению;</w:t>
      </w:r>
      <w:r w:rsidRPr="00354186">
        <w:rPr>
          <w:color w:val="000000"/>
          <w:sz w:val="28"/>
          <w:szCs w:val="28"/>
        </w:rPr>
        <w:br/>
      </w:r>
      <w:r w:rsidRPr="00354186">
        <w:rPr>
          <w:color w:val="000000"/>
          <w:sz w:val="28"/>
          <w:szCs w:val="28"/>
          <w:shd w:val="clear" w:color="auto" w:fill="FFFFFF"/>
        </w:rPr>
        <w:t>• сформируют правильное отношение к «плохим» поступкам;</w:t>
      </w:r>
      <w:r w:rsidRPr="00354186">
        <w:rPr>
          <w:color w:val="000000"/>
          <w:sz w:val="28"/>
          <w:szCs w:val="28"/>
        </w:rPr>
        <w:br/>
      </w:r>
      <w:r w:rsidRPr="00354186">
        <w:rPr>
          <w:color w:val="000000"/>
          <w:sz w:val="28"/>
          <w:szCs w:val="28"/>
          <w:shd w:val="clear" w:color="auto" w:fill="FFFFFF"/>
        </w:rPr>
        <w:t>• сформируют тесное взаимодействие ребенка с родными, близкими и друзьями;</w:t>
      </w:r>
      <w:r w:rsidRPr="00354186">
        <w:rPr>
          <w:color w:val="000000"/>
          <w:sz w:val="28"/>
          <w:szCs w:val="28"/>
        </w:rPr>
        <w:br/>
      </w:r>
      <w:r w:rsidRPr="00354186">
        <w:rPr>
          <w:color w:val="000000"/>
          <w:sz w:val="28"/>
          <w:szCs w:val="28"/>
          <w:shd w:val="clear" w:color="auto" w:fill="FFFFFF"/>
        </w:rPr>
        <w:t>• правильно организуют совместный досуг с ребенком;</w:t>
      </w:r>
      <w:r w:rsidRPr="00354186">
        <w:rPr>
          <w:color w:val="000000"/>
          <w:sz w:val="28"/>
          <w:szCs w:val="28"/>
        </w:rPr>
        <w:br/>
      </w:r>
      <w:r w:rsidRPr="00354186">
        <w:rPr>
          <w:color w:val="000000"/>
          <w:sz w:val="28"/>
          <w:szCs w:val="28"/>
          <w:shd w:val="clear" w:color="auto" w:fill="FFFFFF"/>
        </w:rPr>
        <w:t>• способствуют проявлению гуманных чувств;</w:t>
      </w:r>
      <w:r w:rsidRPr="00354186">
        <w:rPr>
          <w:color w:val="000000"/>
          <w:sz w:val="28"/>
          <w:szCs w:val="28"/>
        </w:rPr>
        <w:br/>
      </w:r>
      <w:r w:rsidRPr="00354186">
        <w:rPr>
          <w:color w:val="000000"/>
          <w:sz w:val="28"/>
          <w:szCs w:val="28"/>
          <w:shd w:val="clear" w:color="auto" w:fill="FFFFFF"/>
        </w:rPr>
        <w:t>• научат сопереживать и чувствовать настроение собеседника; </w:t>
      </w:r>
      <w:r w:rsidRPr="00354186">
        <w:rPr>
          <w:color w:val="000000"/>
          <w:sz w:val="28"/>
          <w:szCs w:val="28"/>
        </w:rPr>
        <w:br/>
      </w:r>
      <w:r w:rsidRPr="00354186">
        <w:rPr>
          <w:color w:val="000000"/>
          <w:sz w:val="28"/>
          <w:szCs w:val="28"/>
          <w:shd w:val="clear" w:color="auto" w:fill="FFFFFF"/>
        </w:rPr>
        <w:t>• сформируют адекватную самооценку;</w:t>
      </w:r>
      <w:r w:rsidRPr="00354186">
        <w:rPr>
          <w:color w:val="000000"/>
          <w:sz w:val="28"/>
          <w:szCs w:val="28"/>
        </w:rPr>
        <w:br/>
      </w:r>
      <w:r w:rsidRPr="00354186">
        <w:rPr>
          <w:color w:val="000000"/>
          <w:sz w:val="28"/>
          <w:szCs w:val="28"/>
          <w:shd w:val="clear" w:color="auto" w:fill="FFFFFF"/>
        </w:rPr>
        <w:t>• научат выражать не только положительные эмоции (чувство юмора, чувстве удивления, радость), но и отрицательные (направить плохое настроение в положительное «русло»; направить негативную энергию и раздражение в какое-либо дело, а не на конкретного человека);</w:t>
      </w:r>
      <w:r w:rsidRPr="00354186">
        <w:rPr>
          <w:color w:val="000000"/>
          <w:sz w:val="28"/>
          <w:szCs w:val="28"/>
        </w:rPr>
        <w:br/>
      </w:r>
      <w:r w:rsidRPr="00354186">
        <w:rPr>
          <w:color w:val="000000"/>
          <w:sz w:val="28"/>
          <w:szCs w:val="28"/>
          <w:shd w:val="clear" w:color="auto" w:fill="FFFFFF"/>
        </w:rPr>
        <w:t>• удовлетворят потребности ребенка в телесном контакте (поглаживание ребенка, массаж, объятия); </w:t>
      </w:r>
      <w:r w:rsidRPr="00354186">
        <w:rPr>
          <w:color w:val="000000"/>
          <w:sz w:val="28"/>
          <w:szCs w:val="28"/>
        </w:rPr>
        <w:br/>
      </w:r>
      <w:r w:rsidRPr="00354186">
        <w:rPr>
          <w:color w:val="000000"/>
          <w:sz w:val="28"/>
          <w:szCs w:val="28"/>
          <w:shd w:val="clear" w:color="auto" w:fill="FFFFFF"/>
        </w:rPr>
        <w:t>• научат преодолевать препятствия в ситуации соревнования и соперничества</w:t>
      </w:r>
      <w:r w:rsidRPr="00354186">
        <w:rPr>
          <w:color w:val="000000"/>
          <w:sz w:val="28"/>
          <w:szCs w:val="28"/>
        </w:rPr>
        <w:br/>
      </w:r>
      <w:r w:rsidRPr="00354186">
        <w:rPr>
          <w:color w:val="000000"/>
          <w:sz w:val="28"/>
          <w:szCs w:val="28"/>
          <w:shd w:val="clear" w:color="auto" w:fill="FFFFFF"/>
        </w:rPr>
        <w:t>зависит эмоциональное благополучие ребенка и будущего взрослого человека.</w:t>
      </w:r>
    </w:p>
    <w:p w:rsidR="001540D0" w:rsidRDefault="001540D0" w:rsidP="00354186">
      <w:pPr>
        <w:jc w:val="center"/>
        <w:rPr>
          <w:color w:val="000000"/>
          <w:sz w:val="16"/>
          <w:szCs w:val="16"/>
          <w:shd w:val="clear" w:color="auto" w:fill="FFFFFF"/>
        </w:rPr>
      </w:pPr>
      <w:r w:rsidRPr="00354186">
        <w:rPr>
          <w:color w:val="FF0000"/>
          <w:sz w:val="28"/>
          <w:szCs w:val="28"/>
        </w:rPr>
        <w:br/>
      </w:r>
      <w:r w:rsidRPr="00354186">
        <w:rPr>
          <w:b/>
          <w:bCs/>
          <w:color w:val="FF0000"/>
          <w:sz w:val="28"/>
          <w:szCs w:val="28"/>
          <w:bdr w:val="none" w:sz="0" w:space="0" w:color="auto" w:frame="1"/>
          <w:shd w:val="clear" w:color="auto" w:fill="FFFFFF"/>
        </w:rPr>
        <w:t>Итак, как же можно воспитать и вырастить ребенка эмоционально благополучным?</w:t>
      </w:r>
      <w:r w:rsidRPr="00354186">
        <w:rPr>
          <w:color w:val="000000"/>
          <w:sz w:val="28"/>
          <w:szCs w:val="28"/>
        </w:rPr>
        <w:br/>
      </w:r>
      <w:r w:rsidRPr="00354186">
        <w:rPr>
          <w:color w:val="000000"/>
          <w:sz w:val="28"/>
          <w:szCs w:val="28"/>
          <w:shd w:val="clear" w:color="auto" w:fill="FFFFFF"/>
        </w:rPr>
        <w:t>Уважаемые родители, помните, для того, чтобы воспитать психологически здорового ребенка, нужно приложить немало трудов и усилий, а именно:</w:t>
      </w:r>
      <w:r w:rsidRPr="00354186">
        <w:rPr>
          <w:color w:val="000000"/>
          <w:sz w:val="28"/>
          <w:szCs w:val="28"/>
        </w:rPr>
        <w:br/>
      </w:r>
      <w:r w:rsidRPr="00354186">
        <w:rPr>
          <w:color w:val="000000"/>
          <w:sz w:val="28"/>
          <w:szCs w:val="28"/>
          <w:shd w:val="clear" w:color="auto" w:fill="FFFFFF"/>
        </w:rPr>
        <w:t>• Старайтесь больше времени уделять сыну или дочери;</w:t>
      </w:r>
      <w:r w:rsidRPr="00354186">
        <w:rPr>
          <w:color w:val="000000"/>
          <w:sz w:val="28"/>
          <w:szCs w:val="28"/>
        </w:rPr>
        <w:br/>
      </w:r>
      <w:r w:rsidRPr="00354186">
        <w:rPr>
          <w:color w:val="000000"/>
          <w:sz w:val="28"/>
          <w:szCs w:val="28"/>
          <w:shd w:val="clear" w:color="auto" w:fill="FFFFFF"/>
        </w:rPr>
        <w:t>• Гуляйте, играйте дома, на свежем воздухе в семейные игры;</w:t>
      </w:r>
      <w:r w:rsidRPr="00354186">
        <w:rPr>
          <w:color w:val="000000"/>
          <w:sz w:val="28"/>
          <w:szCs w:val="28"/>
        </w:rPr>
        <w:br/>
      </w:r>
      <w:r w:rsidRPr="00354186">
        <w:rPr>
          <w:color w:val="000000"/>
          <w:sz w:val="28"/>
          <w:szCs w:val="28"/>
          <w:shd w:val="clear" w:color="auto" w:fill="FFFFFF"/>
        </w:rPr>
        <w:t>• Читайте книги вместе, вместе обсуждайте их героев;</w:t>
      </w:r>
      <w:r w:rsidRPr="00354186">
        <w:rPr>
          <w:color w:val="000000"/>
          <w:sz w:val="28"/>
          <w:szCs w:val="28"/>
        </w:rPr>
        <w:br/>
      </w:r>
      <w:r w:rsidRPr="00354186">
        <w:rPr>
          <w:color w:val="000000"/>
          <w:sz w:val="28"/>
          <w:szCs w:val="28"/>
          <w:shd w:val="clear" w:color="auto" w:fill="FFFFFF"/>
        </w:rPr>
        <w:t>• На своем примере показывайте значимость своей семьи;</w:t>
      </w:r>
      <w:r w:rsidRPr="00354186">
        <w:rPr>
          <w:color w:val="000000"/>
          <w:sz w:val="28"/>
          <w:szCs w:val="28"/>
        </w:rPr>
        <w:br/>
      </w:r>
      <w:r w:rsidRPr="00354186">
        <w:rPr>
          <w:color w:val="000000"/>
          <w:sz w:val="28"/>
          <w:szCs w:val="28"/>
          <w:shd w:val="clear" w:color="auto" w:fill="FFFFFF"/>
        </w:rPr>
        <w:t>• Доверяйте своему малышу свои «секреты», переживания;</w:t>
      </w:r>
      <w:r w:rsidRPr="00354186">
        <w:rPr>
          <w:color w:val="000000"/>
          <w:sz w:val="28"/>
          <w:szCs w:val="28"/>
        </w:rPr>
        <w:br/>
      </w:r>
      <w:r w:rsidRPr="00354186">
        <w:rPr>
          <w:color w:val="000000"/>
          <w:sz w:val="28"/>
          <w:szCs w:val="28"/>
          <w:shd w:val="clear" w:color="auto" w:fill="FFFFFF"/>
        </w:rPr>
        <w:t>• Учите сопереживать человеку, попавшему в беду, тому у кого неприятность, горе;</w:t>
      </w:r>
      <w:r w:rsidRPr="00354186">
        <w:rPr>
          <w:color w:val="000000"/>
          <w:sz w:val="28"/>
          <w:szCs w:val="28"/>
        </w:rPr>
        <w:br/>
      </w:r>
      <w:r w:rsidRPr="00354186">
        <w:rPr>
          <w:color w:val="000000"/>
          <w:sz w:val="28"/>
          <w:szCs w:val="28"/>
          <w:shd w:val="clear" w:color="auto" w:fill="FFFFFF"/>
        </w:rPr>
        <w:t>• Учите находить выход из трудностей, согласно правилу «Не навреди»;</w:t>
      </w:r>
      <w:r w:rsidRPr="00354186">
        <w:rPr>
          <w:color w:val="000000"/>
          <w:sz w:val="28"/>
          <w:szCs w:val="28"/>
        </w:rPr>
        <w:br/>
      </w:r>
      <w:r w:rsidRPr="00354186">
        <w:rPr>
          <w:color w:val="000000"/>
          <w:sz w:val="28"/>
          <w:szCs w:val="28"/>
          <w:shd w:val="clear" w:color="auto" w:fill="FFFFFF"/>
        </w:rPr>
        <w:t>• Формируйте адекватную самооценку;</w:t>
      </w:r>
      <w:r w:rsidRPr="00354186">
        <w:rPr>
          <w:color w:val="000000"/>
          <w:sz w:val="28"/>
          <w:szCs w:val="28"/>
        </w:rPr>
        <w:br/>
      </w:r>
      <w:r w:rsidRPr="00354186">
        <w:rPr>
          <w:color w:val="000000"/>
          <w:sz w:val="28"/>
          <w:szCs w:val="28"/>
          <w:shd w:val="clear" w:color="auto" w:fill="FFFFFF"/>
        </w:rPr>
        <w:t>• Постарайтесь стать самым близким другом;</w:t>
      </w:r>
      <w:r w:rsidRPr="00354186">
        <w:rPr>
          <w:color w:val="000000"/>
          <w:sz w:val="28"/>
          <w:szCs w:val="28"/>
        </w:rPr>
        <w:br/>
      </w:r>
      <w:r w:rsidRPr="00354186">
        <w:rPr>
          <w:color w:val="000000"/>
          <w:sz w:val="28"/>
          <w:szCs w:val="28"/>
          <w:shd w:val="clear" w:color="auto" w:fill="FFFFFF"/>
        </w:rPr>
        <w:t>• Учите дорожить друзьями;</w:t>
      </w:r>
      <w:r w:rsidRPr="00354186">
        <w:rPr>
          <w:color w:val="000000"/>
          <w:sz w:val="28"/>
          <w:szCs w:val="28"/>
        </w:rPr>
        <w:br/>
      </w:r>
      <w:r w:rsidRPr="00354186">
        <w:rPr>
          <w:color w:val="000000"/>
          <w:sz w:val="28"/>
          <w:szCs w:val="28"/>
          <w:shd w:val="clear" w:color="auto" w:fill="FFFFFF"/>
        </w:rPr>
        <w:t>• Учите ребенка быть внимательным к окружению;</w:t>
      </w:r>
      <w:r w:rsidRPr="00354186">
        <w:rPr>
          <w:color w:val="000000"/>
          <w:sz w:val="28"/>
          <w:szCs w:val="28"/>
        </w:rPr>
        <w:br/>
      </w:r>
      <w:r w:rsidRPr="00354186">
        <w:rPr>
          <w:color w:val="000000"/>
          <w:sz w:val="28"/>
          <w:szCs w:val="28"/>
          <w:shd w:val="clear" w:color="auto" w:fill="FFFFFF"/>
        </w:rPr>
        <w:t>• Старайтесь ограничить ребенка от внутрисемейных конфликтов;</w:t>
      </w:r>
      <w:r w:rsidRPr="00354186">
        <w:rPr>
          <w:color w:val="000000"/>
          <w:sz w:val="28"/>
          <w:szCs w:val="28"/>
        </w:rPr>
        <w:br/>
      </w:r>
      <w:r w:rsidRPr="00354186">
        <w:rPr>
          <w:color w:val="000000"/>
          <w:sz w:val="28"/>
          <w:szCs w:val="28"/>
          <w:shd w:val="clear" w:color="auto" w:fill="FFFFFF"/>
        </w:rPr>
        <w:t>• Ограничьте общение с семьями, ведущих асоциальный образ жизни!</w:t>
      </w:r>
    </w:p>
    <w:p w:rsidR="001540D0" w:rsidRDefault="001540D0" w:rsidP="00354186">
      <w:pPr>
        <w:jc w:val="center"/>
        <w:rPr>
          <w:b/>
          <w:i/>
          <w:color w:val="FF0000"/>
          <w:sz w:val="16"/>
          <w:szCs w:val="16"/>
          <w:shd w:val="clear" w:color="auto" w:fill="FFFFFF"/>
        </w:rPr>
      </w:pPr>
      <w:r w:rsidRPr="00354186">
        <w:rPr>
          <w:color w:val="000000"/>
          <w:sz w:val="28"/>
          <w:szCs w:val="28"/>
        </w:rPr>
        <w:br/>
      </w:r>
      <w:r w:rsidRPr="00691FAD">
        <w:rPr>
          <w:b/>
          <w:i/>
          <w:color w:val="FF0000"/>
          <w:sz w:val="28"/>
          <w:szCs w:val="28"/>
          <w:shd w:val="clear" w:color="auto" w:fill="FFFFFF"/>
        </w:rPr>
        <w:t>Помните, что ребенку нужна забота, ласка, понимание, а не порицание и ваша усталость после трудного рабочего дня!</w:t>
      </w:r>
    </w:p>
    <w:p w:rsidR="001540D0" w:rsidRPr="00691FAD" w:rsidRDefault="001540D0" w:rsidP="00354186">
      <w:pPr>
        <w:jc w:val="center"/>
        <w:rPr>
          <w:sz w:val="16"/>
          <w:szCs w:val="16"/>
        </w:rPr>
      </w:pPr>
    </w:p>
    <w:p w:rsidR="001540D0" w:rsidRPr="00354186" w:rsidRDefault="001540D0" w:rsidP="00290778">
      <w:pPr>
        <w:spacing w:line="360" w:lineRule="auto"/>
        <w:ind w:firstLine="357"/>
        <w:jc w:val="both"/>
        <w:rPr>
          <w:b/>
          <w:i/>
          <w:sz w:val="28"/>
          <w:szCs w:val="28"/>
        </w:rPr>
      </w:pPr>
      <w:r>
        <w:rPr>
          <w:b/>
          <w:i/>
          <w:sz w:val="28"/>
          <w:szCs w:val="28"/>
        </w:rPr>
        <w:t xml:space="preserve">                                                       Воспитатель средней группы «В» Степучева А.В.</w:t>
      </w:r>
    </w:p>
    <w:sectPr w:rsidR="001540D0" w:rsidRPr="00354186" w:rsidSect="00354186">
      <w:pgSz w:w="11906" w:h="16838"/>
      <w:pgMar w:top="426" w:right="566" w:bottom="540" w:left="567"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540D0" w:rsidRDefault="001540D0" w:rsidP="00AE3189">
      <w:r>
        <w:separator/>
      </w:r>
    </w:p>
  </w:endnote>
  <w:endnote w:type="continuationSeparator" w:id="1">
    <w:p w:rsidR="001540D0" w:rsidRDefault="001540D0" w:rsidP="00AE318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540D0" w:rsidRDefault="001540D0" w:rsidP="00AE3189">
      <w:r>
        <w:separator/>
      </w:r>
    </w:p>
  </w:footnote>
  <w:footnote w:type="continuationSeparator" w:id="1">
    <w:p w:rsidR="001540D0" w:rsidRDefault="001540D0" w:rsidP="00AE318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A121B30"/>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73806A2C"/>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34B69890"/>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35BAB1E6"/>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7B24938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B72F1E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E0E241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814F26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EC229C0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7DE9282"/>
    <w:lvl w:ilvl="0">
      <w:start w:val="1"/>
      <w:numFmt w:val="bullet"/>
      <w:lvlText w:val=""/>
      <w:lvlJc w:val="left"/>
      <w:pPr>
        <w:tabs>
          <w:tab w:val="num" w:pos="360"/>
        </w:tabs>
        <w:ind w:left="360" w:hanging="360"/>
      </w:pPr>
      <w:rPr>
        <w:rFonts w:ascii="Symbol" w:hAnsi="Symbol" w:hint="default"/>
      </w:rPr>
    </w:lvl>
  </w:abstractNum>
  <w:abstractNum w:abstractNumId="10">
    <w:nsid w:val="5AE96B23"/>
    <w:multiLevelType w:val="hybridMultilevel"/>
    <w:tmpl w:val="F6B412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C7E20D7"/>
    <w:multiLevelType w:val="hybridMultilevel"/>
    <w:tmpl w:val="15C6BE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C7D4D"/>
    <w:rsid w:val="0001157A"/>
    <w:rsid w:val="00013836"/>
    <w:rsid w:val="00021271"/>
    <w:rsid w:val="00071E0D"/>
    <w:rsid w:val="00077EAE"/>
    <w:rsid w:val="0008351E"/>
    <w:rsid w:val="00086CC7"/>
    <w:rsid w:val="000919B0"/>
    <w:rsid w:val="000B0EB6"/>
    <w:rsid w:val="0010325B"/>
    <w:rsid w:val="0010347F"/>
    <w:rsid w:val="0011773B"/>
    <w:rsid w:val="001540D0"/>
    <w:rsid w:val="00170698"/>
    <w:rsid w:val="0017516B"/>
    <w:rsid w:val="001D0A0E"/>
    <w:rsid w:val="001E5A72"/>
    <w:rsid w:val="00273A7E"/>
    <w:rsid w:val="00290778"/>
    <w:rsid w:val="002A5D8C"/>
    <w:rsid w:val="002C6ABC"/>
    <w:rsid w:val="002C75ED"/>
    <w:rsid w:val="00302D08"/>
    <w:rsid w:val="00332502"/>
    <w:rsid w:val="00354186"/>
    <w:rsid w:val="003741EE"/>
    <w:rsid w:val="0038016E"/>
    <w:rsid w:val="003A4962"/>
    <w:rsid w:val="003C3FBC"/>
    <w:rsid w:val="003E055F"/>
    <w:rsid w:val="00410053"/>
    <w:rsid w:val="00427E85"/>
    <w:rsid w:val="0043208E"/>
    <w:rsid w:val="00455576"/>
    <w:rsid w:val="0047146F"/>
    <w:rsid w:val="004912C8"/>
    <w:rsid w:val="004A4013"/>
    <w:rsid w:val="004E74E3"/>
    <w:rsid w:val="004F7D86"/>
    <w:rsid w:val="0052047D"/>
    <w:rsid w:val="005273E4"/>
    <w:rsid w:val="005755D8"/>
    <w:rsid w:val="00596C85"/>
    <w:rsid w:val="005A38EB"/>
    <w:rsid w:val="005B16D3"/>
    <w:rsid w:val="005C3241"/>
    <w:rsid w:val="005D3805"/>
    <w:rsid w:val="005F4C67"/>
    <w:rsid w:val="00612F30"/>
    <w:rsid w:val="00643CA5"/>
    <w:rsid w:val="00650C2B"/>
    <w:rsid w:val="006759A1"/>
    <w:rsid w:val="00680B34"/>
    <w:rsid w:val="00685438"/>
    <w:rsid w:val="00691FAD"/>
    <w:rsid w:val="006A7D33"/>
    <w:rsid w:val="006B13B0"/>
    <w:rsid w:val="00713BE0"/>
    <w:rsid w:val="00736E6E"/>
    <w:rsid w:val="00737982"/>
    <w:rsid w:val="00740B6C"/>
    <w:rsid w:val="0074289F"/>
    <w:rsid w:val="00745216"/>
    <w:rsid w:val="00760F21"/>
    <w:rsid w:val="00795807"/>
    <w:rsid w:val="0079707E"/>
    <w:rsid w:val="007B75A6"/>
    <w:rsid w:val="007C4E88"/>
    <w:rsid w:val="007E6EDF"/>
    <w:rsid w:val="008215EA"/>
    <w:rsid w:val="00844C51"/>
    <w:rsid w:val="008632F6"/>
    <w:rsid w:val="00875FBA"/>
    <w:rsid w:val="008E2120"/>
    <w:rsid w:val="008E3344"/>
    <w:rsid w:val="008F271B"/>
    <w:rsid w:val="00967479"/>
    <w:rsid w:val="009715D1"/>
    <w:rsid w:val="009865FF"/>
    <w:rsid w:val="00993A10"/>
    <w:rsid w:val="009A4789"/>
    <w:rsid w:val="009A48D3"/>
    <w:rsid w:val="009B6F09"/>
    <w:rsid w:val="009C5176"/>
    <w:rsid w:val="009F6CC1"/>
    <w:rsid w:val="00A03E9C"/>
    <w:rsid w:val="00A04856"/>
    <w:rsid w:val="00A06E7C"/>
    <w:rsid w:val="00A14314"/>
    <w:rsid w:val="00A2576D"/>
    <w:rsid w:val="00AE3189"/>
    <w:rsid w:val="00B07E7B"/>
    <w:rsid w:val="00B70C1E"/>
    <w:rsid w:val="00B85689"/>
    <w:rsid w:val="00BB7F5D"/>
    <w:rsid w:val="00BC7943"/>
    <w:rsid w:val="00BC7D4D"/>
    <w:rsid w:val="00BF1199"/>
    <w:rsid w:val="00BF6458"/>
    <w:rsid w:val="00C041A8"/>
    <w:rsid w:val="00C21F9B"/>
    <w:rsid w:val="00C30AEC"/>
    <w:rsid w:val="00C432E4"/>
    <w:rsid w:val="00C50630"/>
    <w:rsid w:val="00C5128A"/>
    <w:rsid w:val="00CD59E6"/>
    <w:rsid w:val="00CF51FD"/>
    <w:rsid w:val="00D06A62"/>
    <w:rsid w:val="00D30B88"/>
    <w:rsid w:val="00D4611C"/>
    <w:rsid w:val="00D72066"/>
    <w:rsid w:val="00E038A8"/>
    <w:rsid w:val="00E1101C"/>
    <w:rsid w:val="00E22D81"/>
    <w:rsid w:val="00E250A0"/>
    <w:rsid w:val="00E459D5"/>
    <w:rsid w:val="00E85A8E"/>
    <w:rsid w:val="00EA1CE3"/>
    <w:rsid w:val="00EC4C23"/>
    <w:rsid w:val="00ED196D"/>
    <w:rsid w:val="00EF05B1"/>
    <w:rsid w:val="00F07080"/>
    <w:rsid w:val="00F10E10"/>
    <w:rsid w:val="00F1210C"/>
    <w:rsid w:val="00F25850"/>
    <w:rsid w:val="00F32E89"/>
    <w:rsid w:val="00F33D99"/>
    <w:rsid w:val="00F55FD8"/>
    <w:rsid w:val="00F60395"/>
    <w:rsid w:val="00F6419C"/>
    <w:rsid w:val="00F74A77"/>
    <w:rsid w:val="00F81E55"/>
    <w:rsid w:val="00FB2C7E"/>
    <w:rsid w:val="00FC6CB0"/>
    <w:rsid w:val="00FE34C4"/>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7D4D"/>
    <w:rPr>
      <w:rFonts w:ascii="Times New Roman" w:eastAsia="Times New Roman" w:hAnsi="Times New Roman"/>
      <w:sz w:val="24"/>
      <w:szCs w:val="24"/>
    </w:rPr>
  </w:style>
  <w:style w:type="paragraph" w:styleId="Heading1">
    <w:name w:val="heading 1"/>
    <w:basedOn w:val="Normal"/>
    <w:link w:val="Heading1Char"/>
    <w:uiPriority w:val="99"/>
    <w:qFormat/>
    <w:locked/>
    <w:rsid w:val="00760F21"/>
    <w:pPr>
      <w:spacing w:before="100" w:beforeAutospacing="1" w:after="100" w:afterAutospacing="1"/>
      <w:outlineLvl w:val="0"/>
    </w:pPr>
    <w:rPr>
      <w:rFonts w:eastAsia="Calibri"/>
      <w:b/>
      <w:bCs/>
      <w:kern w:val="36"/>
      <w:sz w:val="48"/>
      <w:szCs w:val="48"/>
    </w:rPr>
  </w:style>
  <w:style w:type="paragraph" w:styleId="Heading4">
    <w:name w:val="heading 4"/>
    <w:basedOn w:val="Normal"/>
    <w:next w:val="Normal"/>
    <w:link w:val="Heading4Char"/>
    <w:uiPriority w:val="99"/>
    <w:qFormat/>
    <w:locked/>
    <w:rsid w:val="00E459D5"/>
    <w:pPr>
      <w:keepNext/>
      <w:spacing w:before="240" w:after="60"/>
      <w:outlineLvl w:val="3"/>
    </w:pPr>
    <w:rPr>
      <w:b/>
      <w:bCs/>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F05B1"/>
    <w:rPr>
      <w:rFonts w:ascii="Cambria" w:hAnsi="Cambria" w:cs="Times New Roman"/>
      <w:b/>
      <w:bCs/>
      <w:kern w:val="32"/>
      <w:sz w:val="32"/>
      <w:szCs w:val="32"/>
    </w:rPr>
  </w:style>
  <w:style w:type="character" w:customStyle="1" w:styleId="Heading4Char">
    <w:name w:val="Heading 4 Char"/>
    <w:basedOn w:val="DefaultParagraphFont"/>
    <w:link w:val="Heading4"/>
    <w:uiPriority w:val="9"/>
    <w:semiHidden/>
    <w:rsid w:val="00262A54"/>
    <w:rPr>
      <w:rFonts w:asciiTheme="minorHAnsi" w:eastAsiaTheme="minorEastAsia" w:hAnsiTheme="minorHAnsi" w:cstheme="minorBidi"/>
      <w:b/>
      <w:bCs/>
      <w:sz w:val="28"/>
      <w:szCs w:val="28"/>
    </w:rPr>
  </w:style>
  <w:style w:type="paragraph" w:styleId="ListParagraph">
    <w:name w:val="List Paragraph"/>
    <w:basedOn w:val="Normal"/>
    <w:uiPriority w:val="99"/>
    <w:qFormat/>
    <w:rsid w:val="00BC7D4D"/>
    <w:pPr>
      <w:ind w:left="720"/>
      <w:contextualSpacing/>
    </w:pPr>
  </w:style>
  <w:style w:type="paragraph" w:styleId="BalloonText">
    <w:name w:val="Balloon Text"/>
    <w:basedOn w:val="Normal"/>
    <w:link w:val="BalloonTextChar"/>
    <w:uiPriority w:val="99"/>
    <w:semiHidden/>
    <w:rsid w:val="00BC7D4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C7D4D"/>
    <w:rPr>
      <w:rFonts w:ascii="Tahoma" w:hAnsi="Tahoma" w:cs="Tahoma"/>
      <w:sz w:val="16"/>
      <w:szCs w:val="16"/>
      <w:lang w:eastAsia="ru-RU"/>
    </w:rPr>
  </w:style>
  <w:style w:type="paragraph" w:styleId="Header">
    <w:name w:val="header"/>
    <w:basedOn w:val="Normal"/>
    <w:link w:val="HeaderChar"/>
    <w:uiPriority w:val="99"/>
    <w:semiHidden/>
    <w:rsid w:val="00AE3189"/>
    <w:pPr>
      <w:tabs>
        <w:tab w:val="center" w:pos="4677"/>
        <w:tab w:val="right" w:pos="9355"/>
      </w:tabs>
    </w:pPr>
  </w:style>
  <w:style w:type="character" w:customStyle="1" w:styleId="HeaderChar">
    <w:name w:val="Header Char"/>
    <w:basedOn w:val="DefaultParagraphFont"/>
    <w:link w:val="Header"/>
    <w:uiPriority w:val="99"/>
    <w:semiHidden/>
    <w:locked/>
    <w:rsid w:val="00AE3189"/>
    <w:rPr>
      <w:rFonts w:ascii="Times New Roman" w:hAnsi="Times New Roman" w:cs="Times New Roman"/>
      <w:sz w:val="24"/>
      <w:szCs w:val="24"/>
      <w:lang w:eastAsia="ru-RU"/>
    </w:rPr>
  </w:style>
  <w:style w:type="paragraph" w:styleId="Footer">
    <w:name w:val="footer"/>
    <w:basedOn w:val="Normal"/>
    <w:link w:val="FooterChar"/>
    <w:uiPriority w:val="99"/>
    <w:semiHidden/>
    <w:rsid w:val="00AE3189"/>
    <w:pPr>
      <w:tabs>
        <w:tab w:val="center" w:pos="4677"/>
        <w:tab w:val="right" w:pos="9355"/>
      </w:tabs>
    </w:pPr>
  </w:style>
  <w:style w:type="character" w:customStyle="1" w:styleId="FooterChar">
    <w:name w:val="Footer Char"/>
    <w:basedOn w:val="DefaultParagraphFont"/>
    <w:link w:val="Footer"/>
    <w:uiPriority w:val="99"/>
    <w:semiHidden/>
    <w:locked/>
    <w:rsid w:val="00AE3189"/>
    <w:rPr>
      <w:rFonts w:ascii="Times New Roman" w:hAnsi="Times New Roman" w:cs="Times New Roman"/>
      <w:sz w:val="24"/>
      <w:szCs w:val="24"/>
      <w:lang w:eastAsia="ru-RU"/>
    </w:rPr>
  </w:style>
  <w:style w:type="paragraph" w:styleId="NormalWeb">
    <w:name w:val="Normal (Web)"/>
    <w:basedOn w:val="Normal"/>
    <w:uiPriority w:val="99"/>
    <w:rsid w:val="00A14314"/>
    <w:pPr>
      <w:spacing w:before="100" w:beforeAutospacing="1" w:after="100" w:afterAutospacing="1"/>
    </w:pPr>
  </w:style>
  <w:style w:type="character" w:customStyle="1" w:styleId="apple-converted-space">
    <w:name w:val="apple-converted-space"/>
    <w:basedOn w:val="DefaultParagraphFont"/>
    <w:uiPriority w:val="99"/>
    <w:rsid w:val="00A14314"/>
    <w:rPr>
      <w:rFonts w:cs="Times New Roman"/>
    </w:rPr>
  </w:style>
  <w:style w:type="character" w:styleId="Strong">
    <w:name w:val="Strong"/>
    <w:basedOn w:val="DefaultParagraphFont"/>
    <w:uiPriority w:val="99"/>
    <w:qFormat/>
    <w:locked/>
    <w:rsid w:val="0052047D"/>
    <w:rPr>
      <w:rFonts w:cs="Times New Roman"/>
      <w:b/>
      <w:bCs/>
    </w:rPr>
  </w:style>
  <w:style w:type="character" w:styleId="Hyperlink">
    <w:name w:val="Hyperlink"/>
    <w:basedOn w:val="DefaultParagraphFont"/>
    <w:uiPriority w:val="99"/>
    <w:rsid w:val="00760F21"/>
    <w:rPr>
      <w:rFonts w:cs="Times New Roman"/>
      <w:color w:val="0000FF"/>
      <w:u w:val="single"/>
    </w:rPr>
  </w:style>
  <w:style w:type="character" w:customStyle="1" w:styleId="ntitle">
    <w:name w:val="ntitle"/>
    <w:basedOn w:val="DefaultParagraphFont"/>
    <w:uiPriority w:val="99"/>
    <w:rsid w:val="0047146F"/>
    <w:rPr>
      <w:rFonts w:cs="Times New Roman"/>
    </w:rPr>
  </w:style>
</w:styles>
</file>

<file path=word/webSettings.xml><?xml version="1.0" encoding="utf-8"?>
<w:webSettings xmlns:r="http://schemas.openxmlformats.org/officeDocument/2006/relationships" xmlns:w="http://schemas.openxmlformats.org/wordprocessingml/2006/main">
  <w:divs>
    <w:div w:id="635330156">
      <w:marLeft w:val="0"/>
      <w:marRight w:val="0"/>
      <w:marTop w:val="0"/>
      <w:marBottom w:val="0"/>
      <w:divBdr>
        <w:top w:val="none" w:sz="0" w:space="0" w:color="auto"/>
        <w:left w:val="none" w:sz="0" w:space="0" w:color="auto"/>
        <w:bottom w:val="none" w:sz="0" w:space="0" w:color="auto"/>
        <w:right w:val="none" w:sz="0" w:space="0" w:color="auto"/>
      </w:divBdr>
    </w:div>
    <w:div w:id="635330157">
      <w:marLeft w:val="0"/>
      <w:marRight w:val="0"/>
      <w:marTop w:val="0"/>
      <w:marBottom w:val="0"/>
      <w:divBdr>
        <w:top w:val="none" w:sz="0" w:space="0" w:color="auto"/>
        <w:left w:val="none" w:sz="0" w:space="0" w:color="auto"/>
        <w:bottom w:val="none" w:sz="0" w:space="0" w:color="auto"/>
        <w:right w:val="none" w:sz="0" w:space="0" w:color="auto"/>
      </w:divBdr>
      <w:divsChild>
        <w:div w:id="635330159">
          <w:marLeft w:val="0"/>
          <w:marRight w:val="0"/>
          <w:marTop w:val="0"/>
          <w:marBottom w:val="0"/>
          <w:divBdr>
            <w:top w:val="none" w:sz="0" w:space="0" w:color="auto"/>
            <w:left w:val="none" w:sz="0" w:space="0" w:color="auto"/>
            <w:bottom w:val="none" w:sz="0" w:space="0" w:color="auto"/>
            <w:right w:val="none" w:sz="0" w:space="0" w:color="auto"/>
          </w:divBdr>
        </w:div>
      </w:divsChild>
    </w:div>
    <w:div w:id="635330158">
      <w:marLeft w:val="0"/>
      <w:marRight w:val="0"/>
      <w:marTop w:val="0"/>
      <w:marBottom w:val="0"/>
      <w:divBdr>
        <w:top w:val="none" w:sz="0" w:space="0" w:color="auto"/>
        <w:left w:val="none" w:sz="0" w:space="0" w:color="auto"/>
        <w:bottom w:val="none" w:sz="0" w:space="0" w:color="auto"/>
        <w:right w:val="none" w:sz="0" w:space="0" w:color="auto"/>
      </w:divBdr>
    </w:div>
    <w:div w:id="635330160">
      <w:marLeft w:val="0"/>
      <w:marRight w:val="0"/>
      <w:marTop w:val="0"/>
      <w:marBottom w:val="0"/>
      <w:divBdr>
        <w:top w:val="none" w:sz="0" w:space="0" w:color="auto"/>
        <w:left w:val="none" w:sz="0" w:space="0" w:color="auto"/>
        <w:bottom w:val="none" w:sz="0" w:space="0" w:color="auto"/>
        <w:right w:val="none" w:sz="0" w:space="0" w:color="auto"/>
      </w:divBdr>
    </w:div>
    <w:div w:id="635330161">
      <w:marLeft w:val="0"/>
      <w:marRight w:val="0"/>
      <w:marTop w:val="0"/>
      <w:marBottom w:val="0"/>
      <w:divBdr>
        <w:top w:val="none" w:sz="0" w:space="0" w:color="auto"/>
        <w:left w:val="none" w:sz="0" w:space="0" w:color="auto"/>
        <w:bottom w:val="none" w:sz="0" w:space="0" w:color="auto"/>
        <w:right w:val="none" w:sz="0" w:space="0" w:color="auto"/>
      </w:divBdr>
    </w:div>
    <w:div w:id="635330162">
      <w:marLeft w:val="0"/>
      <w:marRight w:val="0"/>
      <w:marTop w:val="0"/>
      <w:marBottom w:val="0"/>
      <w:divBdr>
        <w:top w:val="none" w:sz="0" w:space="0" w:color="auto"/>
        <w:left w:val="none" w:sz="0" w:space="0" w:color="auto"/>
        <w:bottom w:val="none" w:sz="0" w:space="0" w:color="auto"/>
        <w:right w:val="none" w:sz="0" w:space="0" w:color="auto"/>
      </w:divBdr>
    </w:div>
    <w:div w:id="635330163">
      <w:marLeft w:val="0"/>
      <w:marRight w:val="0"/>
      <w:marTop w:val="0"/>
      <w:marBottom w:val="0"/>
      <w:divBdr>
        <w:top w:val="none" w:sz="0" w:space="0" w:color="auto"/>
        <w:left w:val="none" w:sz="0" w:space="0" w:color="auto"/>
        <w:bottom w:val="none" w:sz="0" w:space="0" w:color="auto"/>
        <w:right w:val="none" w:sz="0" w:space="0" w:color="auto"/>
      </w:divBdr>
    </w:div>
    <w:div w:id="635330164">
      <w:marLeft w:val="0"/>
      <w:marRight w:val="0"/>
      <w:marTop w:val="0"/>
      <w:marBottom w:val="0"/>
      <w:divBdr>
        <w:top w:val="none" w:sz="0" w:space="0" w:color="auto"/>
        <w:left w:val="none" w:sz="0" w:space="0" w:color="auto"/>
        <w:bottom w:val="none" w:sz="0" w:space="0" w:color="auto"/>
        <w:right w:val="none" w:sz="0" w:space="0" w:color="auto"/>
      </w:divBdr>
    </w:div>
    <w:div w:id="63533016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http://samoilovaov.ucoz.ru/kartinki/kartinki/oseniny.png" TargetMode="External"/><Relationship Id="rId23" Type="http://schemas.openxmlformats.org/officeDocument/2006/relationships/image" Target="media/image16.jpeg"/><Relationship Id="rId10" Type="http://schemas.openxmlformats.org/officeDocument/2006/relationships/image" Target="media/image4.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4294934530</TotalTime>
  <Pages>4</Pages>
  <Words>1042</Words>
  <Characters>5943</Characters>
  <Application>Microsoft Office Outlook</Application>
  <DocSecurity>0</DocSecurity>
  <Lines>0</Lines>
  <Paragraphs>0</Paragraphs>
  <ScaleCrop>false</ScaleCrop>
  <Company>Детский Сад</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Денис</cp:lastModifiedBy>
  <cp:revision>24</cp:revision>
  <cp:lastPrinted>2016-10-01T15:08:00Z</cp:lastPrinted>
  <dcterms:created xsi:type="dcterms:W3CDTF">2011-10-03T07:30:00Z</dcterms:created>
  <dcterms:modified xsi:type="dcterms:W3CDTF">2016-11-13T16:24:00Z</dcterms:modified>
</cp:coreProperties>
</file>