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NA00523_" style="position:absolute;left:0;text-align:left;margin-left:0;margin-top:5.35pt;width:67.2pt;height:57.1pt;z-index:-251664384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5" o:title=""/>
            <o:lock v:ext="edit" aspectratio="f"/>
          </v:shape>
        </w:pict>
      </w: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бюджетное  дошкольное образовательное учреждение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27pt;margin-top:7.05pt;width:7in;height:107.95pt;z-index:-251669504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>
        <w:rPr>
          <w:b/>
          <w:sz w:val="22"/>
          <w:szCs w:val="22"/>
        </w:rPr>
        <w:t>детский сад №4 «Сказка»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145667" w:rsidRDefault="00145667" w:rsidP="008F724C"/>
    <w:p w:rsidR="00145667" w:rsidRDefault="00145667" w:rsidP="008F724C">
      <w:pPr>
        <w:tabs>
          <w:tab w:val="left" w:pos="10915"/>
        </w:tabs>
        <w:jc w:val="center"/>
      </w:pPr>
    </w:p>
    <w:p w:rsidR="00145667" w:rsidRDefault="00145667" w:rsidP="008F724C"/>
    <w:p w:rsidR="00145667" w:rsidRDefault="00145667" w:rsidP="008F724C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noProof/>
        </w:rPr>
        <w:pict>
          <v:shape id="_x0000_s1028" type="#_x0000_t75" alt="NA00523_" style="position:absolute;left:0;text-align:left;margin-left:405pt;margin-top:12.35pt;width:67.2pt;height:57.1pt;z-index:251655168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5" o:title=""/>
            <o:lock v:ext="edit" aspectratio="f"/>
          </v:shape>
        </w:pict>
      </w:r>
      <w:r>
        <w:rPr>
          <w:b/>
          <w:i/>
          <w:color w:val="800000"/>
          <w:sz w:val="28"/>
          <w:szCs w:val="28"/>
          <w:u w:val="single"/>
        </w:rPr>
        <w:t>Наш девиз: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145667" w:rsidRDefault="00145667" w:rsidP="008F724C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w:pict>
          <v:oval id="_x0000_s1029" style="position:absolute;margin-left:6in;margin-top:2.55pt;width:102pt;height:102pt;z-index:251648000;v-text-anchor:middle" stroked="f">
            <v:fill r:id="rId6" o:title="" type="frame"/>
          </v:oval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8pt;margin-top:20.55pt;width:99pt;height:68.95pt;z-index:-251666432" strokecolor="purple" strokeweight="4.5pt">
            <v:stroke linestyle="thinThick"/>
            <v:textbox style="mso-next-textbox:#_x0000_s1030">
              <w:txbxContent>
                <w:p w:rsidR="00145667" w:rsidRDefault="00145667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 w:rsidRPr="009258B3">
                    <w:rPr>
                      <w:b/>
                      <w:i/>
                      <w:sz w:val="32"/>
                      <w:szCs w:val="32"/>
                    </w:rPr>
                    <w:t>№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96</w:t>
                  </w:r>
                </w:p>
                <w:p w:rsidR="00145667" w:rsidRPr="009258B3" w:rsidRDefault="00145667" w:rsidP="008F724C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sz w:val="32"/>
                      <w:szCs w:val="32"/>
                    </w:rPr>
                    <w:t xml:space="preserve">Январь </w:t>
                  </w:r>
                  <w:r w:rsidRPr="009258B3">
                    <w:rPr>
                      <w:b/>
                      <w:i/>
                      <w:sz w:val="32"/>
                      <w:szCs w:val="32"/>
                    </w:rPr>
                    <w:t>201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7</w:t>
                  </w:r>
                </w:p>
              </w:txbxContent>
            </v:textbox>
          </v:shape>
        </w:pict>
      </w:r>
      <w:r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145667" w:rsidRDefault="00145667" w:rsidP="008F724C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w:pict>
          <v:shape id="_x0000_s1031" type="#_x0000_t202" style="position:absolute;margin-left:126pt;margin-top:8.85pt;width:306.3pt;height:81pt;z-index:251649024" strokecolor="#f60" strokeweight="3pt">
            <v:stroke linestyle="thinThin"/>
            <v:textbox style="mso-next-textbox:#_x0000_s1031">
              <w:txbxContent>
                <w:p w:rsidR="00145667" w:rsidRDefault="00145667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b/>
                      <w:i/>
                      <w:sz w:val="28"/>
                      <w:szCs w:val="28"/>
                      <w:u w:val="single"/>
                    </w:rPr>
                    <w:t>Сегодня в номере:</w:t>
                  </w:r>
                </w:p>
                <w:p w:rsidR="00145667" w:rsidRDefault="00145667" w:rsidP="00334ABE">
                  <w:pPr>
                    <w:pStyle w:val="ListParagraph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 «Пришла Коляда накануне Рождества!» стр. 2</w:t>
                  </w:r>
                </w:p>
                <w:p w:rsidR="00145667" w:rsidRDefault="00145667" w:rsidP="00334ABE">
                  <w:pPr>
                    <w:pStyle w:val="ListParagraph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«Зимние забавы!» стр. 3</w:t>
                  </w:r>
                </w:p>
                <w:p w:rsidR="00145667" w:rsidRPr="004E71C8" w:rsidRDefault="00145667" w:rsidP="00334ABE">
                  <w:pPr>
                    <w:pStyle w:val="ListParagraph"/>
                    <w:numPr>
                      <w:ilvl w:val="0"/>
                      <w:numId w:val="3"/>
                    </w:numPr>
                    <w:ind w:left="180" w:hanging="180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Зимние постройки «Снежная Сказка!»  стр. 4</w:t>
                  </w:r>
                </w:p>
                <w:p w:rsidR="00145667" w:rsidRDefault="00145667" w:rsidP="008F724C">
                  <w:pPr>
                    <w:rPr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>
        <w:rPr>
          <w:sz w:val="36"/>
          <w:szCs w:val="36"/>
        </w:rPr>
        <w:tab/>
      </w:r>
    </w:p>
    <w:p w:rsidR="00145667" w:rsidRDefault="00145667" w:rsidP="008F724C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145667" w:rsidRDefault="00145667" w:rsidP="008F724C"/>
    <w:p w:rsidR="00145667" w:rsidRDefault="00145667" w:rsidP="008F724C"/>
    <w:p w:rsidR="00145667" w:rsidRDefault="00145667" w:rsidP="008F724C">
      <w:r>
        <w:rPr>
          <w:noProof/>
        </w:rPr>
        <w:pict>
          <v:shape id="_x0000_s1032" type="#_x0000_t75" alt="NA00523_" style="position:absolute;margin-left:45pt;margin-top:9.75pt;width:67.2pt;height:57.1pt;z-index:251653120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5" o:title=""/>
            <o:lock v:ext="edit" aspectratio="f"/>
          </v:shape>
        </w:pict>
      </w:r>
    </w:p>
    <w:p w:rsidR="00145667" w:rsidRDefault="00145667" w:rsidP="008F724C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28"/>
          <w:szCs w:val="28"/>
        </w:rPr>
        <w:t xml:space="preserve"> </w:t>
      </w:r>
    </w:p>
    <w:p w:rsidR="00145667" w:rsidRDefault="00145667" w:rsidP="00BA1103">
      <w:pPr>
        <w:jc w:val="center"/>
        <w:rPr>
          <w:sz w:val="28"/>
          <w:szCs w:val="28"/>
        </w:rPr>
      </w:pPr>
      <w:r>
        <w:rPr>
          <w:noProof/>
        </w:rPr>
        <w:pict>
          <v:shape id="_x0000_s1033" type="#_x0000_t75" alt="&amp;Vcy;&amp;rcy;&amp;iecy;&amp;mcy;&amp;iecy;&amp;ncy;&amp;acy; &amp;chcy;&amp;ucy;&amp;dcy;&amp;iecy;&amp;scy;" style="position:absolute;left:0;text-align:left;margin-left:3in;margin-top:69.85pt;width:90pt;height:90pt;z-index:-251658240">
            <v:imagedata r:id="rId7" o:title=""/>
          </v:shape>
        </w:pict>
      </w:r>
      <w:r w:rsidRPr="00E579CD">
        <w:rPr>
          <w:color w:val="0000FF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92.75pt;height:69.75pt" adj="8717" fillcolor="blue" strokecolor="yellow" strokeweight="1pt">
            <v:fill color2="yellow"/>
            <v:shadow on="t" opacity="52429f" offset="3pt"/>
            <v:textpath style="font-family:&quot;Arial&quot;;font-weight:bold;v-text-kern:t" trim="t" fitpath="t" xscale="f" string="С Рождеством Христовым!"/>
          </v:shape>
        </w:pict>
      </w:r>
    </w:p>
    <w:p w:rsidR="00145667" w:rsidRPr="00D60BBF" w:rsidRDefault="00145667" w:rsidP="00D60BBF">
      <w:pPr>
        <w:rPr>
          <w:color w:val="3366FF"/>
          <w:szCs w:val="28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4" type="#_x0000_t176" style="position:absolute;margin-left:9pt;margin-top:7.05pt;width:207pt;height:99pt;z-index:251657216" strokecolor="#cff" strokeweight="3pt">
            <v:stroke linestyle="thinThin"/>
            <v:textbox>
              <w:txbxContent>
                <w:p w:rsidR="00145667" w:rsidRPr="00EE53A3" w:rsidRDefault="00145667" w:rsidP="00E151F5">
                  <w:pPr>
                    <w:pStyle w:val="NormalWeb"/>
                    <w:jc w:val="center"/>
                    <w:rPr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</w:pPr>
                  <w:r w:rsidRPr="00EE53A3">
                    <w:rPr>
                      <w:rStyle w:val="fst"/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  <w:t>В</w:t>
                  </w:r>
                  <w:r w:rsidRPr="00EE53A3">
                    <w:rPr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  <w:t xml:space="preserve"> дом заходит Рождество,</w:t>
                  </w:r>
                  <w:r w:rsidRPr="00EE53A3">
                    <w:rPr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  <w:br/>
                    <w:t>Любовь и веру несёт оно,</w:t>
                  </w:r>
                  <w:r w:rsidRPr="00EE53A3">
                    <w:rPr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  <w:br/>
                    <w:t>Надежду, сказку и добро,</w:t>
                  </w:r>
                  <w:r w:rsidRPr="00EE53A3">
                    <w:rPr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  <w:br/>
                    <w:t>Счастье, радость и тепло.</w:t>
                  </w:r>
                  <w:r w:rsidRPr="00EE53A3">
                    <w:rPr>
                      <w:rFonts w:ascii="Monotype Corsiva" w:eastAsia="BatangChe" w:hAnsi="Monotype Corsiva"/>
                      <w:b/>
                      <w:color w:val="9933FF"/>
                      <w:sz w:val="36"/>
                      <w:szCs w:val="36"/>
                    </w:rPr>
                    <w:br/>
                  </w:r>
                </w:p>
                <w:p w:rsidR="00145667" w:rsidRDefault="00145667"/>
              </w:txbxContent>
            </v:textbox>
          </v:shape>
        </w:pict>
      </w:r>
      <w:r>
        <w:rPr>
          <w:noProof/>
        </w:rPr>
        <w:pict>
          <v:shape id="_x0000_s1035" type="#_x0000_t176" style="position:absolute;margin-left:315pt;margin-top:7.05pt;width:3in;height:99pt;z-index:251659264" strokecolor="#c9f" strokeweight="3pt">
            <v:stroke linestyle="thinThin"/>
            <v:textbox>
              <w:txbxContent>
                <w:p w:rsidR="00145667" w:rsidRPr="00EE53A3" w:rsidRDefault="00145667" w:rsidP="00E151F5">
                  <w:pPr>
                    <w:pStyle w:val="NormalWeb"/>
                    <w:jc w:val="center"/>
                    <w:rPr>
                      <w:rFonts w:ascii="Monotype Corsiva" w:eastAsia="BatangChe" w:hAnsi="Monotype Corsiva"/>
                      <w:b/>
                      <w:color w:val="0066FF"/>
                      <w:sz w:val="32"/>
                      <w:szCs w:val="32"/>
                    </w:rPr>
                  </w:pPr>
                  <w:r w:rsidRPr="00EE53A3">
                    <w:rPr>
                      <w:rFonts w:ascii="Monotype Corsiva" w:hAnsi="Monotype Corsiva"/>
                      <w:b/>
                      <w:color w:val="0066FF"/>
                      <w:sz w:val="32"/>
                      <w:szCs w:val="32"/>
                    </w:rPr>
                    <w:t>Светлый праздник Рождества!</w:t>
                  </w:r>
                  <w:r w:rsidRPr="00EE53A3">
                    <w:rPr>
                      <w:rFonts w:ascii="Monotype Corsiva" w:hAnsi="Monotype Corsiva"/>
                      <w:b/>
                      <w:color w:val="0066FF"/>
                      <w:sz w:val="32"/>
                      <w:szCs w:val="32"/>
                    </w:rPr>
                    <w:br/>
                    <w:t>Нет счастливей торжества!</w:t>
                  </w:r>
                  <w:r w:rsidRPr="00EE53A3">
                    <w:rPr>
                      <w:rFonts w:ascii="Monotype Corsiva" w:hAnsi="Monotype Corsiva"/>
                      <w:b/>
                      <w:color w:val="0066FF"/>
                      <w:sz w:val="32"/>
                      <w:szCs w:val="32"/>
                    </w:rPr>
                    <w:br/>
                    <w:t>В ночь рождения Христова</w:t>
                  </w:r>
                  <w:r w:rsidRPr="00EE53A3">
                    <w:rPr>
                      <w:rFonts w:ascii="Monotype Corsiva" w:hAnsi="Monotype Corsiva"/>
                      <w:b/>
                      <w:color w:val="0066FF"/>
                      <w:sz w:val="32"/>
                      <w:szCs w:val="32"/>
                    </w:rPr>
                    <w:br/>
                    <w:t>Над землёй зажглась Звезда.</w:t>
                  </w:r>
                </w:p>
                <w:p w:rsidR="00145667" w:rsidRDefault="00145667" w:rsidP="00E151F5"/>
              </w:txbxContent>
            </v:textbox>
          </v:shape>
        </w:pict>
      </w:r>
      <w:r w:rsidRPr="00D60BBF">
        <w:rPr>
          <w:rFonts w:ascii="Verdana" w:hAnsi="Verdana"/>
          <w:color w:val="3366FF"/>
          <w:sz w:val="21"/>
          <w:szCs w:val="21"/>
        </w:rPr>
        <w:br/>
      </w:r>
    </w:p>
    <w:p w:rsidR="00145667" w:rsidRPr="00D60BBF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  <w:r>
        <w:rPr>
          <w:noProof/>
        </w:rPr>
        <w:pict>
          <v:shape id="_x0000_s1036" type="#_x0000_t75" alt="" style="position:absolute;margin-left:0;margin-top:13.2pt;width:549pt;height:396.7pt;z-index:-251660288">
            <v:imagedata r:id="rId8" o:title=""/>
          </v:shape>
        </w:pict>
      </w: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Pr="00C309A6" w:rsidRDefault="00145667" w:rsidP="008F724C">
      <w:pPr>
        <w:rPr>
          <w:sz w:val="28"/>
          <w:szCs w:val="28"/>
        </w:rPr>
      </w:pPr>
    </w:p>
    <w:p w:rsidR="00145667" w:rsidRDefault="00145667" w:rsidP="001359B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  <w:r>
        <w:rPr>
          <w:noProof/>
        </w:rPr>
        <w:pict>
          <v:shape id="Рисунок 35" o:spid="_x0000_s1037" type="#_x0000_t75" alt="NA00523_" style="position:absolute;margin-left:-350pt;margin-top:5.7pt;width:67.2pt;height:57.1pt;z-index:251651072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">
            <v:imagedata r:id="rId5" o:title=""/>
            <o:lock v:ext="edit" aspectratio="f"/>
          </v:shape>
        </w:pict>
      </w:r>
    </w:p>
    <w:p w:rsidR="00145667" w:rsidRPr="00DC14F8" w:rsidRDefault="00145667" w:rsidP="008F724C">
      <w:pPr>
        <w:rPr>
          <w:sz w:val="28"/>
          <w:szCs w:val="28"/>
        </w:rPr>
      </w:pPr>
      <w:r>
        <w:rPr>
          <w:noProof/>
        </w:rPr>
        <w:pict>
          <v:shape id="_x0000_s1038" type="#_x0000_t75" alt="NA00523_" style="position:absolute;margin-left:468pt;margin-top:15.2pt;width:67.2pt;height:57.1pt;z-index:251654144;visibility:visible;mso-wrap-distance-left:2.88pt;mso-wrap-distance-top:2.88pt;mso-wrap-distance-right:2.91pt;mso-wrap-distance-bottom:3.51pt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">
            <v:imagedata r:id="rId5" o:title=""/>
            <o:lock v:ext="edit" aspectratio="f"/>
          </v:shape>
        </w:pict>
      </w: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161EAE" w:rsidRDefault="00145667" w:rsidP="00161EAE">
      <w:pPr>
        <w:ind w:left="360"/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16"/>
          <w:szCs w:val="16"/>
        </w:rPr>
      </w:pPr>
    </w:p>
    <w:p w:rsidR="00145667" w:rsidRDefault="00145667" w:rsidP="008F724C">
      <w:pPr>
        <w:rPr>
          <w:sz w:val="16"/>
          <w:szCs w:val="16"/>
        </w:rPr>
      </w:pPr>
    </w:p>
    <w:p w:rsidR="00145667" w:rsidRPr="00334ABE" w:rsidRDefault="00145667" w:rsidP="008F724C">
      <w:pPr>
        <w:rPr>
          <w:sz w:val="16"/>
          <w:szCs w:val="16"/>
        </w:rPr>
      </w:pPr>
    </w:p>
    <w:p w:rsidR="00145667" w:rsidRPr="00897A3B" w:rsidRDefault="00145667" w:rsidP="00F358EF">
      <w:pPr>
        <w:tabs>
          <w:tab w:val="left" w:pos="993"/>
        </w:tabs>
        <w:jc w:val="center"/>
        <w:rPr>
          <w:sz w:val="16"/>
          <w:szCs w:val="16"/>
        </w:rPr>
      </w:pPr>
      <w:r>
        <w:rPr>
          <w:noProof/>
        </w:rPr>
        <w:pict>
          <v:shape id="_x0000_s1039" type="#_x0000_t75" alt="" style="position:absolute;left:0;text-align:left;margin-left:63pt;margin-top:35.6pt;width:108pt;height:108pt;z-index:-251654144">
            <v:imagedata r:id="rId9" r:href="rId10"/>
          </v:shape>
        </w:pict>
      </w: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525pt;height:58.5pt" fillcolor="teal" stroked="f">
            <v:fill color2="#099"/>
            <v:shadow on="t" color="silver" opacity="52429f" offset="3pt,3pt"/>
            <v:textpath style="font-family:&quot;Times New Roman&quot;;font-weight:bold;v-text-kern:t" trim="t" fitpath="t" xscale="f" string="&quot;Пришла Коляда накануне Рождества!&quot;"/>
          </v:shape>
        </w:pict>
      </w:r>
    </w:p>
    <w:p w:rsidR="00145667" w:rsidRPr="00526607" w:rsidRDefault="00145667" w:rsidP="00526607">
      <w:pPr>
        <w:pStyle w:val="NormalWeb"/>
        <w:spacing w:before="0" w:beforeAutospacing="0" w:after="0" w:afterAutospacing="0" w:line="360" w:lineRule="auto"/>
        <w:jc w:val="right"/>
        <w:rPr>
          <w:b/>
          <w:i/>
          <w:color w:val="000000"/>
          <w:sz w:val="28"/>
          <w:szCs w:val="28"/>
        </w:rPr>
      </w:pPr>
      <w:r w:rsidRPr="00526607">
        <w:rPr>
          <w:b/>
          <w:i/>
          <w:color w:val="000000"/>
          <w:sz w:val="28"/>
          <w:szCs w:val="28"/>
        </w:rPr>
        <w:t>Наши дети в «Сказке» целый день ликуют</w:t>
      </w:r>
    </w:p>
    <w:p w:rsidR="00145667" w:rsidRPr="00526607" w:rsidRDefault="00145667" w:rsidP="00526607">
      <w:pPr>
        <w:pStyle w:val="NormalWeb"/>
        <w:spacing w:before="0" w:beforeAutospacing="0" w:after="0" w:afterAutospacing="0" w:line="360" w:lineRule="auto"/>
        <w:jc w:val="right"/>
        <w:rPr>
          <w:b/>
          <w:i/>
          <w:color w:val="000000"/>
          <w:sz w:val="28"/>
          <w:szCs w:val="28"/>
        </w:rPr>
      </w:pPr>
      <w:r w:rsidRPr="00526607">
        <w:rPr>
          <w:b/>
          <w:i/>
          <w:color w:val="000000"/>
          <w:sz w:val="28"/>
          <w:szCs w:val="28"/>
        </w:rPr>
        <w:t>Потому что всей гурьбой сегодня колядуют.</w:t>
      </w:r>
    </w:p>
    <w:p w:rsidR="00145667" w:rsidRPr="00526607" w:rsidRDefault="00145667" w:rsidP="00526607">
      <w:pPr>
        <w:pStyle w:val="NormalWeb"/>
        <w:spacing w:before="0" w:beforeAutospacing="0" w:after="0" w:afterAutospacing="0" w:line="360" w:lineRule="auto"/>
        <w:jc w:val="right"/>
        <w:rPr>
          <w:b/>
          <w:i/>
          <w:color w:val="000000"/>
          <w:sz w:val="28"/>
          <w:szCs w:val="28"/>
        </w:rPr>
      </w:pPr>
      <w:r w:rsidRPr="00526607">
        <w:rPr>
          <w:b/>
          <w:i/>
          <w:color w:val="000000"/>
          <w:sz w:val="28"/>
          <w:szCs w:val="28"/>
        </w:rPr>
        <w:t>Слаженно поют колядки в праздничные святки,</w:t>
      </w:r>
    </w:p>
    <w:p w:rsidR="00145667" w:rsidRPr="00526607" w:rsidRDefault="00145667" w:rsidP="00526607">
      <w:pPr>
        <w:pStyle w:val="NormalWeb"/>
        <w:spacing w:before="0" w:beforeAutospacing="0" w:after="0" w:afterAutospacing="0" w:line="360" w:lineRule="auto"/>
        <w:rPr>
          <w:b/>
          <w:i/>
          <w:color w:val="000000"/>
          <w:sz w:val="28"/>
          <w:szCs w:val="28"/>
        </w:rPr>
      </w:pPr>
      <w:r w:rsidRPr="00526607">
        <w:rPr>
          <w:b/>
          <w:i/>
          <w:color w:val="000000"/>
          <w:sz w:val="28"/>
          <w:szCs w:val="28"/>
        </w:rPr>
        <w:t xml:space="preserve">                         </w:t>
      </w:r>
      <w:r>
        <w:rPr>
          <w:b/>
          <w:i/>
          <w:color w:val="000000"/>
          <w:sz w:val="28"/>
          <w:szCs w:val="28"/>
        </w:rPr>
        <w:t xml:space="preserve">                               </w:t>
      </w:r>
      <w:r w:rsidRPr="00526607">
        <w:rPr>
          <w:b/>
          <w:i/>
          <w:color w:val="000000"/>
          <w:sz w:val="28"/>
          <w:szCs w:val="28"/>
        </w:rPr>
        <w:t>Счастья всем добра желают, дружно сеют посевают.</w:t>
      </w:r>
    </w:p>
    <w:p w:rsidR="00145667" w:rsidRPr="00334ABE" w:rsidRDefault="00145667" w:rsidP="00334ABE">
      <w:pPr>
        <w:pStyle w:val="NormalWeb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0" type="#_x0000_t75" style="position:absolute;left:0;text-align:left;margin-left:315pt;margin-top:24.5pt;width:225pt;height:140.35pt;z-index:-251655168" wrapcoords="-288 -462 -288 21947 21888 21947 21888 -462 -288 -462" stroked="t" strokecolor="#396" strokeweight="3pt">
            <v:stroke linestyle="thinThin"/>
            <v:imagedata r:id="rId11" o:title="" croptop="3561f" cropbottom="8633f" cropright="1425f"/>
            <w10:wrap type="tight"/>
          </v:shape>
        </w:pict>
      </w:r>
      <w:r w:rsidRPr="00334ABE">
        <w:rPr>
          <w:color w:val="000000"/>
          <w:sz w:val="28"/>
          <w:szCs w:val="28"/>
        </w:rPr>
        <w:t>На святочной неделе 13 января в нашей «Сказке» прошли колядки. Это уже стало доброй традицией. Колядки – это песни с пожеланиями богатого урожая, согласия в семье, здоровья. Целью мероприятия было: приобщение детей к истокам русской национальной культуры. Основная традиция колядок – петь песни и засевать зерном. Если в будний день рассыпанное зерно – это мусор, то на колядках за такое можно получить угощение.</w:t>
      </w:r>
    </w:p>
    <w:p w:rsidR="00145667" w:rsidRPr="00334ABE" w:rsidRDefault="00145667" w:rsidP="00334ABE">
      <w:pPr>
        <w:pStyle w:val="NormalWeb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334ABE">
        <w:rPr>
          <w:color w:val="000000"/>
          <w:sz w:val="28"/>
          <w:szCs w:val="28"/>
        </w:rPr>
        <w:t>Организовали и провели это мероприятие: воспитатель Н.А. Мареева, дети подготовительной группы «Чиполлино» и музыкальный руководитель Е.Д. Шадрина.</w:t>
      </w:r>
    </w:p>
    <w:p w:rsidR="00145667" w:rsidRPr="00334ABE" w:rsidRDefault="00145667" w:rsidP="00334ABE">
      <w:pPr>
        <w:pStyle w:val="NormalWeb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334ABE">
        <w:rPr>
          <w:color w:val="000000"/>
          <w:sz w:val="28"/>
          <w:szCs w:val="28"/>
        </w:rPr>
        <w:t>Колядовщики прошли по всей «Сказке» с песнями, закличками, частушками, присказками, шутками, танцами, играми, колядками - прославляя Коляду. Здесь были: Воробышек, Петушок, Лисичка, Медведь, Коза да Коляда, девчушки</w:t>
      </w:r>
      <w:r>
        <w:rPr>
          <w:color w:val="000000"/>
          <w:sz w:val="28"/>
          <w:szCs w:val="28"/>
        </w:rPr>
        <w:t xml:space="preserve"> -</w:t>
      </w:r>
      <w:r w:rsidRPr="00334ABE">
        <w:rPr>
          <w:color w:val="000000"/>
          <w:sz w:val="28"/>
          <w:szCs w:val="28"/>
        </w:rPr>
        <w:t xml:space="preserve"> веселушки да молодцы удальцы.</w:t>
      </w:r>
    </w:p>
    <w:p w:rsidR="00145667" w:rsidRPr="00334ABE" w:rsidRDefault="00145667" w:rsidP="00766231">
      <w:pPr>
        <w:pStyle w:val="NormalWeb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41" type="#_x0000_t75" alt="" style="position:absolute;left:0;text-align:left;margin-left:9pt;margin-top:28.45pt;width:243pt;height:155.05pt;z-index:-251656192" wrapcoords="-267 -417 -267 21913 21867 21913 21867 -417 -267 -417" stroked="t" strokecolor="blue" strokeweight="3pt">
            <v:stroke linestyle="thinThin"/>
            <v:imagedata r:id="rId12" r:href="rId13" croptop="13618f" cropright="4729f"/>
            <w10:wrap type="tight"/>
          </v:shape>
        </w:pict>
      </w:r>
      <w:r w:rsidRPr="00334ABE">
        <w:rPr>
          <w:color w:val="000000"/>
          <w:sz w:val="28"/>
          <w:szCs w:val="28"/>
        </w:rPr>
        <w:t>Ребятам понравилось встречать у себя в гостях колядовщиков, участвовать в играх, водить хороводы. «Хозяева» были щедры – угощали колядующих сладостями: пирогами, баранками, сушками, конфетами и монетами.</w:t>
      </w:r>
      <w:r>
        <w:rPr>
          <w:color w:val="000000"/>
          <w:sz w:val="28"/>
          <w:szCs w:val="28"/>
        </w:rPr>
        <w:t xml:space="preserve"> </w:t>
      </w:r>
      <w:r w:rsidRPr="00334ABE">
        <w:rPr>
          <w:color w:val="000000"/>
          <w:sz w:val="28"/>
          <w:szCs w:val="28"/>
        </w:rPr>
        <w:t>Ребята смогли окунуться в праздничную атмосферу.</w:t>
      </w:r>
    </w:p>
    <w:p w:rsidR="00145667" w:rsidRPr="00334ABE" w:rsidRDefault="00145667" w:rsidP="00526607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34ABE">
        <w:rPr>
          <w:color w:val="000000"/>
          <w:sz w:val="28"/>
          <w:szCs w:val="28"/>
        </w:rPr>
        <w:t>Колядовщики подарили хороший эмоциональный настрой детям, нашей заведующей Л.Н. Шлянцевой и всем сотрудникам детского сада. Данное мероприятие произвело на всех незабываемое впечатление. Он</w:t>
      </w:r>
      <w:r>
        <w:rPr>
          <w:color w:val="000000"/>
          <w:sz w:val="28"/>
          <w:szCs w:val="28"/>
        </w:rPr>
        <w:t>о</w:t>
      </w:r>
      <w:r w:rsidRPr="00334ABE">
        <w:rPr>
          <w:color w:val="000000"/>
          <w:sz w:val="28"/>
          <w:szCs w:val="28"/>
        </w:rPr>
        <w:t xml:space="preserve"> получил</w:t>
      </w:r>
      <w:r>
        <w:rPr>
          <w:color w:val="000000"/>
          <w:sz w:val="28"/>
          <w:szCs w:val="28"/>
        </w:rPr>
        <w:t>ось</w:t>
      </w:r>
      <w:r w:rsidRPr="00334ABE">
        <w:rPr>
          <w:color w:val="000000"/>
          <w:sz w:val="28"/>
          <w:szCs w:val="28"/>
        </w:rPr>
        <w:t xml:space="preserve"> зрелищным, ярким и весёлым.</w:t>
      </w:r>
    </w:p>
    <w:p w:rsidR="00145667" w:rsidRPr="00526607" w:rsidRDefault="00145667" w:rsidP="00D16EAE">
      <w:pPr>
        <w:tabs>
          <w:tab w:val="left" w:pos="993"/>
        </w:tabs>
        <w:rPr>
          <w:b/>
          <w:i/>
          <w:sz w:val="28"/>
          <w:szCs w:val="28"/>
        </w:rPr>
      </w:pPr>
      <w:r>
        <w:t xml:space="preserve">                                                                                        </w:t>
      </w:r>
      <w:r w:rsidRPr="00526607">
        <w:rPr>
          <w:b/>
          <w:i/>
          <w:sz w:val="28"/>
          <w:szCs w:val="28"/>
        </w:rPr>
        <w:t>Музыкальный руководитель Шадрина Е.Д.</w:t>
      </w:r>
    </w:p>
    <w:p w:rsidR="00145667" w:rsidRDefault="00145667" w:rsidP="00D16EAE">
      <w:pPr>
        <w:tabs>
          <w:tab w:val="left" w:pos="993"/>
        </w:tabs>
      </w:pPr>
    </w:p>
    <w:p w:rsidR="00145667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145667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145667" w:rsidRPr="00CD594D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145667" w:rsidRDefault="00145667" w:rsidP="003C25DF">
      <w:pPr>
        <w:tabs>
          <w:tab w:val="left" w:pos="993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502.5pt;height:56.25pt" fillcolor="#3cf" strokeweight="1.5pt">
            <v:shadow on="t" color="#900"/>
            <v:textpath style="font-family:&quot;Impact&quot;;v-text-kern:t" trim="t" fitpath="t" string="«Зимние забавы!»"/>
          </v:shape>
        </w:pict>
      </w:r>
    </w:p>
    <w:p w:rsidR="00145667" w:rsidRPr="00ED7FAA" w:rsidRDefault="00145667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pict>
          <v:shape id="_x0000_s1042" type="#_x0000_t75" alt="" style="position:absolute;left:0;text-align:left;margin-left:342pt;margin-top:92.6pt;width:198pt;height:141.4pt;z-index:-251653120" wrapcoords="-82 -114 -82 21600 21682 21600 21682 -114 -82 -114" stroked="t" strokecolor="#396" strokeweight=".5pt">
            <v:imagedata r:id="rId14" r:href="rId15" cropbottom="5958f" cropright="2979f"/>
            <w10:wrap type="tight"/>
          </v:shape>
        </w:pict>
      </w:r>
      <w:r w:rsidRPr="00ED7FAA">
        <w:rPr>
          <w:color w:val="000000"/>
          <w:sz w:val="28"/>
          <w:szCs w:val="28"/>
          <w:bdr w:val="none" w:sz="0" w:space="0" w:color="auto" w:frame="1"/>
        </w:rPr>
        <w:t>Ежегодно в январе месяце в нашем детском саду</w:t>
      </w:r>
      <w:r>
        <w:rPr>
          <w:color w:val="000000"/>
          <w:sz w:val="28"/>
          <w:szCs w:val="28"/>
          <w:bdr w:val="none" w:sz="0" w:space="0" w:color="auto" w:frame="1"/>
        </w:rPr>
        <w:t xml:space="preserve"> №4 «Сказка»</w:t>
      </w:r>
      <w:r w:rsidRPr="00ED7FAA">
        <w:rPr>
          <w:color w:val="000000"/>
          <w:sz w:val="28"/>
          <w:szCs w:val="28"/>
          <w:bdr w:val="none" w:sz="0" w:space="0" w:color="auto" w:frame="1"/>
        </w:rPr>
        <w:t xml:space="preserve"> по традиции проводится «Неделя зимних игр и забав». Цели этого мероприятия – обеспечить воспитанников полноценным активным отдыхом на зимней прогулке, предоставить им возможность участвовать в разнообразных играх и забавах. Организация такой недели также позволяет воспитателям познакомиться с различными спортивными играми, забавами, развлечениями, использование которых обогатит содержание прогулки в зимнее время.</w:t>
      </w:r>
    </w:p>
    <w:p w:rsidR="00145667" w:rsidRPr="00ED7FAA" w:rsidRDefault="00145667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pict>
          <v:shape id="_x0000_s1043" type="#_x0000_t75" alt="" style="position:absolute;left:0;text-align:left;margin-left:0;margin-top:115.4pt;width:198pt;height:137.75pt;z-index:-251652096" wrapcoords="-82 -117 -82 21600 21682 21600 21682 -117 -82 -117" stroked="t" strokecolor="fuchsia" strokeweight=".25pt">
            <v:imagedata r:id="rId16" r:href="rId17" cropbottom="5617f" cropright="936f"/>
            <w10:wrap type="tight"/>
          </v:shape>
        </w:pict>
      </w:r>
      <w:r w:rsidRPr="00ED7FAA">
        <w:rPr>
          <w:color w:val="000000"/>
          <w:sz w:val="28"/>
          <w:szCs w:val="28"/>
          <w:bdr w:val="none" w:sz="0" w:space="0" w:color="auto" w:frame="1"/>
        </w:rPr>
        <w:t>Так, с 23 по 27 января в нашем детском саду №4 «Сказка» во всех возрастных группах прошли веселые и увлекательные спортивные мероприятия "Зимние забавы». Мероприятие началось со встречи сказочных героев  Снеговика, Бабы Яги, Петрушки, которые на протяжении всего времени проводили с детьми интересные игры и эстафеты: соревнования лыжников, гонка на одной лыже, метание снежков в цель, катание на санках, клюшкой шайбу проведи и другие.</w:t>
      </w:r>
    </w:p>
    <w:p w:rsidR="00145667" w:rsidRPr="00ED7FAA" w:rsidRDefault="00145667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pict>
          <v:shape id="_x0000_s1044" type="#_x0000_t75" alt="" style="position:absolute;left:0;text-align:left;margin-left:143.25pt;margin-top:48.25pt;width:186.75pt;height:132.6pt;z-index:-251651072" wrapcoords="-92 -129 -92 21600 21692 21600 21692 -129 -92 -129" stroked="t" strokecolor="purple" strokeweight=".25pt">
            <v:imagedata r:id="rId18" r:href="rId19" croptop="6566f" cropbottom="3437f" cropleft="6665f" cropright="693f"/>
            <w10:wrap type="tight"/>
          </v:shape>
        </w:pict>
      </w:r>
      <w:r w:rsidRPr="00ED7FAA">
        <w:rPr>
          <w:color w:val="000000"/>
          <w:sz w:val="28"/>
          <w:szCs w:val="28"/>
          <w:bdr w:val="none" w:sz="0" w:space="0" w:color="auto" w:frame="1"/>
        </w:rPr>
        <w:t>Езда на санках больше всех понравилась детям. Герои сажали детей на санки и бежали, чья команда быстрей. Во время соревнований не одна из команд не отставала друг от друга.  Все группы состязались в ловкости, смелости и смекалки. Все участники получили сладкие призы.</w:t>
      </w:r>
    </w:p>
    <w:p w:rsidR="00145667" w:rsidRPr="00ED7FAA" w:rsidRDefault="00145667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 w:rsidRPr="00ED7FAA">
        <w:rPr>
          <w:color w:val="000000"/>
          <w:sz w:val="28"/>
          <w:szCs w:val="28"/>
          <w:bdr w:val="none" w:sz="0" w:space="0" w:color="auto" w:frame="1"/>
        </w:rPr>
        <w:t>Неделя прошла задорно, весело. Воспитатели детского сада приняли активное участие. Дети получили большой заряд бодрости, здоровья, положительных эмоций, закрепили зимние спортивные игры, закрепили представления о зимних явлениях, о свойствах снега и льда. Совместные игры повышают выносливость, развивают фантазию и командный дух, улучшают координацию движений и, что немаловажно, не дают малышам замерзнуть.</w:t>
      </w:r>
    </w:p>
    <w:p w:rsidR="00145667" w:rsidRPr="00CD594D" w:rsidRDefault="00145667" w:rsidP="00CD594D">
      <w:pPr>
        <w:jc w:val="center"/>
        <w:rPr>
          <w:i/>
          <w:sz w:val="28"/>
          <w:szCs w:val="28"/>
        </w:rPr>
      </w:pPr>
      <w:r w:rsidRPr="00CD594D">
        <w:rPr>
          <w:i/>
          <w:sz w:val="28"/>
          <w:szCs w:val="28"/>
        </w:rPr>
        <w:t>На щеках детей играл здоровый румянец, а в глазах задор, восторг и радость победы!</w:t>
      </w:r>
    </w:p>
    <w:p w:rsidR="00145667" w:rsidRPr="00CD594D" w:rsidRDefault="00145667" w:rsidP="00D16EAE">
      <w:pPr>
        <w:tabs>
          <w:tab w:val="left" w:pos="993"/>
        </w:tabs>
        <w:rPr>
          <w:sz w:val="16"/>
          <w:szCs w:val="16"/>
        </w:rPr>
      </w:pPr>
      <w:r>
        <w:t xml:space="preserve">                                                                                         </w:t>
      </w:r>
    </w:p>
    <w:p w:rsidR="00145667" w:rsidRDefault="00145667" w:rsidP="00D16EAE">
      <w:pPr>
        <w:tabs>
          <w:tab w:val="left" w:pos="993"/>
        </w:tabs>
        <w:rPr>
          <w:b/>
          <w:i/>
          <w:sz w:val="28"/>
          <w:szCs w:val="28"/>
        </w:rPr>
      </w:pPr>
      <w:r>
        <w:t xml:space="preserve">                                                                                          </w:t>
      </w:r>
      <w:r w:rsidRPr="00F422F7">
        <w:rPr>
          <w:b/>
          <w:i/>
          <w:sz w:val="28"/>
          <w:szCs w:val="28"/>
        </w:rPr>
        <w:t>Старший воспитатель Рыженкова С.И.</w:t>
      </w:r>
    </w:p>
    <w:p w:rsidR="00145667" w:rsidRDefault="00145667" w:rsidP="00D16EAE">
      <w:pPr>
        <w:tabs>
          <w:tab w:val="left" w:pos="993"/>
        </w:tabs>
        <w:rPr>
          <w:b/>
          <w:i/>
          <w:sz w:val="28"/>
          <w:szCs w:val="28"/>
        </w:rPr>
      </w:pPr>
    </w:p>
    <w:p w:rsidR="00145667" w:rsidRDefault="00145667" w:rsidP="00D16EAE">
      <w:pPr>
        <w:tabs>
          <w:tab w:val="left" w:pos="993"/>
        </w:tabs>
        <w:rPr>
          <w:b/>
          <w:i/>
          <w:sz w:val="16"/>
          <w:szCs w:val="16"/>
        </w:rPr>
      </w:pPr>
    </w:p>
    <w:p w:rsidR="00145667" w:rsidRPr="00194336" w:rsidRDefault="00145667" w:rsidP="00D16EAE">
      <w:pPr>
        <w:tabs>
          <w:tab w:val="left" w:pos="993"/>
        </w:tabs>
        <w:rPr>
          <w:b/>
          <w:i/>
          <w:sz w:val="16"/>
          <w:szCs w:val="16"/>
        </w:rPr>
      </w:pPr>
    </w:p>
    <w:p w:rsidR="00145667" w:rsidRDefault="00145667" w:rsidP="00194336">
      <w:pPr>
        <w:spacing w:line="360" w:lineRule="auto"/>
        <w:ind w:firstLine="360"/>
        <w:jc w:val="center"/>
        <w:rPr>
          <w:sz w:val="28"/>
          <w:szCs w:val="28"/>
        </w:rPr>
      </w:pPr>
      <w:r w:rsidRPr="00E579CD">
        <w:rPr>
          <w:sz w:val="28"/>
          <w:szCs w:val="28"/>
        </w:rPr>
        <w:pict>
          <v:shape id="_x0000_i1028" type="#_x0000_t136" style="width:456.75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&quot;Снежная Сказка!&quot;"/>
          </v:shape>
        </w:pict>
      </w:r>
    </w:p>
    <w:p w:rsidR="00145667" w:rsidRDefault="00145667" w:rsidP="00194336">
      <w:pPr>
        <w:spacing w:line="360" w:lineRule="auto"/>
        <w:ind w:firstLine="360"/>
        <w:jc w:val="both"/>
        <w:textAlignment w:val="baseline"/>
        <w:rPr>
          <w:bCs/>
          <w:color w:val="000000"/>
          <w:sz w:val="28"/>
          <w:szCs w:val="28"/>
        </w:rPr>
      </w:pPr>
      <w:r>
        <w:rPr>
          <w:noProof/>
        </w:rPr>
        <w:pict>
          <v:shape id="_x0000_s1045" type="#_x0000_t75" alt="" style="position:absolute;left:0;text-align:left;margin-left:306pt;margin-top:42.15pt;width:232.5pt;height:148.8pt;z-index:-251650048" wrapcoords="-70 -109 -70 21600 21670 21600 21670 -109 -70 -109" stroked="t" strokecolor="#f60" strokeweight=".5pt">
            <v:imagedata r:id="rId20" r:href="rId21" cropbottom="9943f" cropright="493f"/>
            <w10:wrap type="tight"/>
          </v:shape>
        </w:pict>
      </w:r>
      <w:r w:rsidRPr="00194336">
        <w:rPr>
          <w:b/>
          <w:i/>
          <w:sz w:val="28"/>
          <w:szCs w:val="28"/>
        </w:rPr>
        <w:t xml:space="preserve"> </w:t>
      </w:r>
      <w:r w:rsidRPr="00766231">
        <w:rPr>
          <w:bCs/>
          <w:color w:val="000000"/>
          <w:sz w:val="28"/>
          <w:szCs w:val="28"/>
        </w:rPr>
        <w:t>Вот и наступили зимние деньки. Радуются и детишки, и взрослые зимним забавам. Ведь можно и с горки покататься, и на каток сходить, и лыжню проложить…</w:t>
      </w:r>
    </w:p>
    <w:p w:rsidR="00145667" w:rsidRPr="00766231" w:rsidRDefault="00145667" w:rsidP="00766231">
      <w:pPr>
        <w:spacing w:line="360" w:lineRule="auto"/>
        <w:ind w:firstLine="360"/>
        <w:jc w:val="both"/>
        <w:textAlignment w:val="baseline"/>
        <w:rPr>
          <w:rFonts w:ascii="Verdana" w:hAnsi="Verdana"/>
          <w:b/>
          <w:bCs/>
          <w:color w:val="006400"/>
        </w:rPr>
      </w:pPr>
      <w:r w:rsidRPr="00766231">
        <w:rPr>
          <w:bCs/>
          <w:color w:val="000000"/>
          <w:sz w:val="28"/>
          <w:szCs w:val="28"/>
        </w:rPr>
        <w:t xml:space="preserve"> А еще можно построить фигурки из снега и льда.</w:t>
      </w:r>
      <w:r w:rsidRPr="00766231">
        <w:rPr>
          <w:rFonts w:ascii="Verdana" w:hAnsi="Verdana"/>
          <w:b/>
          <w:bCs/>
          <w:color w:val="006400"/>
        </w:rPr>
        <w:t> </w:t>
      </w:r>
      <w:r w:rsidRPr="00194336">
        <w:rPr>
          <w:color w:val="000000"/>
          <w:sz w:val="28"/>
          <w:szCs w:val="28"/>
          <w:bdr w:val="none" w:sz="0" w:space="0" w:color="auto" w:frame="1"/>
        </w:rPr>
        <w:t xml:space="preserve">С целью обобщения и распространения опыта дошкольных образовательных учреждений в обустройстве участков, предназначенных для активного отдых детей в зимний  период был организован в городе Сельцо смотр-конкурс на лучшее оформление зимних участков </w:t>
      </w:r>
      <w:r>
        <w:rPr>
          <w:color w:val="000000"/>
          <w:sz w:val="28"/>
          <w:szCs w:val="28"/>
          <w:bdr w:val="none" w:sz="0" w:space="0" w:color="auto" w:frame="1"/>
        </w:rPr>
        <w:t>МБ</w:t>
      </w:r>
      <w:r w:rsidRPr="00194336">
        <w:rPr>
          <w:color w:val="000000"/>
          <w:sz w:val="28"/>
          <w:szCs w:val="28"/>
          <w:bdr w:val="none" w:sz="0" w:space="0" w:color="auto" w:frame="1"/>
        </w:rPr>
        <w:t>ДОУ. В конце января 2017 года наш детский сад №4 «Сказка» принимал активное участие в нем. Большая работа была проделана всеми участниками образовательных отношений: сотрудниками детского сада, родителями и детьми.</w:t>
      </w:r>
    </w:p>
    <w:p w:rsidR="00145667" w:rsidRPr="00194336" w:rsidRDefault="00145667" w:rsidP="00194336">
      <w:pPr>
        <w:spacing w:line="360" w:lineRule="auto"/>
        <w:ind w:firstLine="36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pict>
          <v:shape id="_x0000_s1046" type="#_x0000_t75" alt="" style="position:absolute;left:0;text-align:left;margin-left:9pt;margin-top:22.4pt;width:189pt;height:146.1pt;z-index:-251649024" wrapcoords="-82 -106 -82 21600 21682 21600 21682 -106 -82 -106" stroked="t" strokecolor="blue" strokeweight=".5pt">
            <v:imagedata r:id="rId22" r:href="rId23" croptop="13726f" cropbottom="2059f" cropleft="4928f" cropright="12319f"/>
            <w10:wrap type="tight"/>
          </v:shape>
        </w:pict>
      </w:r>
      <w:r>
        <w:rPr>
          <w:noProof/>
        </w:rPr>
        <w:pict>
          <v:shape id="_x0000_s1047" type="#_x0000_t75" alt="" style="position:absolute;left:0;text-align:left;margin-left:324pt;margin-top:202.4pt;width:209.25pt;height:153pt;z-index:-251648000" wrapcoords="-77 -106 -77 21600 21677 21600 21677 -106 -77 -106" stroked="t" strokecolor="aqua" strokeweight=".5pt">
            <v:imagedata r:id="rId24" r:href="rId25" croptop="19549f" cropbottom="9304f" cropleft="10562f" cropright="17196f"/>
            <w10:wrap type="tight"/>
          </v:shape>
        </w:pict>
      </w:r>
      <w:r w:rsidRPr="00194336">
        <w:rPr>
          <w:color w:val="000000"/>
          <w:sz w:val="28"/>
          <w:szCs w:val="28"/>
          <w:bdr w:val="none" w:sz="0" w:space="0" w:color="auto" w:frame="1"/>
        </w:rPr>
        <w:t xml:space="preserve">При проектировании зимних участков педагоги нашего детского сада проявляли неиссякаемое творчество, трудолюбие, умение заинтересовать детей и родителей. Несмотря на  капризы погоды, все группы </w:t>
      </w:r>
      <w:r>
        <w:rPr>
          <w:color w:val="000000"/>
          <w:sz w:val="28"/>
          <w:szCs w:val="28"/>
          <w:bdr w:val="none" w:sz="0" w:space="0" w:color="auto" w:frame="1"/>
        </w:rPr>
        <w:t>детского сада</w:t>
      </w:r>
      <w:r w:rsidRPr="00194336">
        <w:rPr>
          <w:color w:val="000000"/>
          <w:sz w:val="28"/>
          <w:szCs w:val="28"/>
          <w:bdr w:val="none" w:sz="0" w:space="0" w:color="auto" w:frame="1"/>
        </w:rPr>
        <w:t xml:space="preserve"> приняли активное участие в конкурсе.  Коллектив детского сада  обсудили планируемую работу и приступили к делу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30"/>
          <w:szCs w:val="30"/>
          <w:shd w:val="clear" w:color="auto" w:fill="FFFFFF"/>
        </w:rPr>
        <w:t xml:space="preserve"> Н</w:t>
      </w:r>
      <w:r w:rsidRPr="005210E6">
        <w:rPr>
          <w:color w:val="000000"/>
          <w:sz w:val="30"/>
          <w:szCs w:val="30"/>
          <w:shd w:val="clear" w:color="auto" w:fill="FFFFFF"/>
        </w:rPr>
        <w:t xml:space="preserve">есмотря на капризы природы, </w:t>
      </w:r>
      <w:r>
        <w:rPr>
          <w:color w:val="000000"/>
          <w:sz w:val="28"/>
          <w:szCs w:val="28"/>
          <w:bdr w:val="none" w:sz="0" w:space="0" w:color="auto" w:frame="1"/>
        </w:rPr>
        <w:t>п</w:t>
      </w:r>
      <w:r w:rsidRPr="00194336">
        <w:rPr>
          <w:color w:val="000000"/>
          <w:sz w:val="28"/>
          <w:szCs w:val="28"/>
          <w:bdr w:val="none" w:sz="0" w:space="0" w:color="auto" w:frame="1"/>
        </w:rPr>
        <w:t>остройки из снега получились яркие, красочные и разнообразные: большой и маленький кит, пингвин, морской котик, полярная сова, медведи и другие постройки привлекали внимание не только детей, но и взрослых.</w:t>
      </w:r>
      <w:r w:rsidRPr="005210E6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С огромным удовольствием ребята выходили на прогулку, потому что точно знают, что их там «ждут» сказочные персонажи и приключения.</w:t>
      </w:r>
    </w:p>
    <w:p w:rsidR="00145667" w:rsidRPr="00194336" w:rsidRDefault="00145667" w:rsidP="00194336">
      <w:pPr>
        <w:spacing w:line="360" w:lineRule="auto"/>
        <w:ind w:firstLine="360"/>
        <w:jc w:val="both"/>
        <w:textAlignment w:val="baseline"/>
        <w:rPr>
          <w:color w:val="000000"/>
          <w:sz w:val="19"/>
          <w:szCs w:val="19"/>
        </w:rPr>
      </w:pPr>
      <w:r w:rsidRPr="00194336">
        <w:rPr>
          <w:color w:val="000000"/>
          <w:sz w:val="19"/>
          <w:szCs w:val="19"/>
        </w:rPr>
        <w:t> </w:t>
      </w:r>
      <w:r w:rsidRPr="00194336">
        <w:rPr>
          <w:b/>
          <w:bCs/>
          <w:color w:val="805A3F"/>
          <w:sz w:val="28"/>
          <w:szCs w:val="28"/>
          <w:bdr w:val="none" w:sz="0" w:space="0" w:color="auto" w:frame="1"/>
        </w:rPr>
        <w:t> </w:t>
      </w:r>
      <w:r w:rsidRPr="00194336">
        <w:rPr>
          <w:color w:val="000000"/>
          <w:sz w:val="28"/>
          <w:szCs w:val="28"/>
          <w:bdr w:val="none" w:sz="0" w:space="0" w:color="auto" w:frame="1"/>
        </w:rPr>
        <w:t>Совместный труд по созданию снежных построек способствует праздничному настроению, обогащает воспитанников новыми впечатлениями, способствует физическому развитию детей дошкольного возраста. </w:t>
      </w:r>
    </w:p>
    <w:p w:rsidR="00145667" w:rsidRPr="003106BB" w:rsidRDefault="00145667" w:rsidP="00194336">
      <w:pPr>
        <w:tabs>
          <w:tab w:val="left" w:pos="993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Старший воспитатель Рыженкова С.И.</w:t>
      </w:r>
    </w:p>
    <w:sectPr w:rsidR="00145667" w:rsidRPr="003106BB" w:rsidSect="00897A3B">
      <w:pgSz w:w="11906" w:h="16838"/>
      <w:pgMar w:top="142" w:right="566" w:bottom="360" w:left="5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586C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A07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FCE3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66D7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63668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A8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4EE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6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3A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E4659"/>
    <w:multiLevelType w:val="multilevel"/>
    <w:tmpl w:val="608A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845B29"/>
    <w:multiLevelType w:val="hybridMultilevel"/>
    <w:tmpl w:val="1A20A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75F9B"/>
    <w:multiLevelType w:val="hybridMultilevel"/>
    <w:tmpl w:val="22B60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724C"/>
    <w:rsid w:val="0000756D"/>
    <w:rsid w:val="0003154F"/>
    <w:rsid w:val="00042162"/>
    <w:rsid w:val="00050B1F"/>
    <w:rsid w:val="00053528"/>
    <w:rsid w:val="000538DE"/>
    <w:rsid w:val="000D42C7"/>
    <w:rsid w:val="00134338"/>
    <w:rsid w:val="001359B7"/>
    <w:rsid w:val="001373BA"/>
    <w:rsid w:val="00145667"/>
    <w:rsid w:val="00161EAE"/>
    <w:rsid w:val="00174632"/>
    <w:rsid w:val="00180C11"/>
    <w:rsid w:val="001818F8"/>
    <w:rsid w:val="00194336"/>
    <w:rsid w:val="00195186"/>
    <w:rsid w:val="001B337E"/>
    <w:rsid w:val="001B780D"/>
    <w:rsid w:val="002313AF"/>
    <w:rsid w:val="00274233"/>
    <w:rsid w:val="002A093E"/>
    <w:rsid w:val="002F1FCF"/>
    <w:rsid w:val="003106BB"/>
    <w:rsid w:val="00334ABE"/>
    <w:rsid w:val="003564BB"/>
    <w:rsid w:val="00384857"/>
    <w:rsid w:val="00396B62"/>
    <w:rsid w:val="00397B90"/>
    <w:rsid w:val="003B5CB3"/>
    <w:rsid w:val="003C25DF"/>
    <w:rsid w:val="003C35C7"/>
    <w:rsid w:val="003C3F84"/>
    <w:rsid w:val="00450E1B"/>
    <w:rsid w:val="00494354"/>
    <w:rsid w:val="004A3A71"/>
    <w:rsid w:val="004D7F48"/>
    <w:rsid w:val="004E71C8"/>
    <w:rsid w:val="004F12A1"/>
    <w:rsid w:val="005210E6"/>
    <w:rsid w:val="00526607"/>
    <w:rsid w:val="005471A4"/>
    <w:rsid w:val="005701AF"/>
    <w:rsid w:val="00573A63"/>
    <w:rsid w:val="005A2F60"/>
    <w:rsid w:val="005C2881"/>
    <w:rsid w:val="005F76B0"/>
    <w:rsid w:val="00635308"/>
    <w:rsid w:val="006810CF"/>
    <w:rsid w:val="006C7FBC"/>
    <w:rsid w:val="0076318D"/>
    <w:rsid w:val="00766231"/>
    <w:rsid w:val="007A1062"/>
    <w:rsid w:val="007A4CA5"/>
    <w:rsid w:val="00835DD6"/>
    <w:rsid w:val="008725B0"/>
    <w:rsid w:val="0088565C"/>
    <w:rsid w:val="00892031"/>
    <w:rsid w:val="00897A3B"/>
    <w:rsid w:val="008B3877"/>
    <w:rsid w:val="008B40F1"/>
    <w:rsid w:val="008B4311"/>
    <w:rsid w:val="008D4749"/>
    <w:rsid w:val="008E77C7"/>
    <w:rsid w:val="008F6E65"/>
    <w:rsid w:val="008F724C"/>
    <w:rsid w:val="009258B3"/>
    <w:rsid w:val="00945620"/>
    <w:rsid w:val="00967E20"/>
    <w:rsid w:val="00984F7E"/>
    <w:rsid w:val="009C74D7"/>
    <w:rsid w:val="009D0618"/>
    <w:rsid w:val="009E22F3"/>
    <w:rsid w:val="009F22E6"/>
    <w:rsid w:val="00A06C8D"/>
    <w:rsid w:val="00A32446"/>
    <w:rsid w:val="00A3432F"/>
    <w:rsid w:val="00A4035C"/>
    <w:rsid w:val="00A50219"/>
    <w:rsid w:val="00A5645B"/>
    <w:rsid w:val="00A744CC"/>
    <w:rsid w:val="00A75D26"/>
    <w:rsid w:val="00AC5ECF"/>
    <w:rsid w:val="00B06551"/>
    <w:rsid w:val="00B66AB7"/>
    <w:rsid w:val="00B8102A"/>
    <w:rsid w:val="00B95C20"/>
    <w:rsid w:val="00BA1103"/>
    <w:rsid w:val="00BA4B75"/>
    <w:rsid w:val="00C050AD"/>
    <w:rsid w:val="00C24B42"/>
    <w:rsid w:val="00C24D67"/>
    <w:rsid w:val="00C309A6"/>
    <w:rsid w:val="00C34F6D"/>
    <w:rsid w:val="00C40D41"/>
    <w:rsid w:val="00C57F9B"/>
    <w:rsid w:val="00C7185C"/>
    <w:rsid w:val="00CC2D8F"/>
    <w:rsid w:val="00CD594D"/>
    <w:rsid w:val="00CD5DD8"/>
    <w:rsid w:val="00CE05C4"/>
    <w:rsid w:val="00D020F4"/>
    <w:rsid w:val="00D02A20"/>
    <w:rsid w:val="00D16EAE"/>
    <w:rsid w:val="00D32613"/>
    <w:rsid w:val="00D51F86"/>
    <w:rsid w:val="00D60BBF"/>
    <w:rsid w:val="00D7384D"/>
    <w:rsid w:val="00D91383"/>
    <w:rsid w:val="00DA298F"/>
    <w:rsid w:val="00DA3270"/>
    <w:rsid w:val="00DB0216"/>
    <w:rsid w:val="00DB1753"/>
    <w:rsid w:val="00DC14F8"/>
    <w:rsid w:val="00DE7CEE"/>
    <w:rsid w:val="00E151F5"/>
    <w:rsid w:val="00E17098"/>
    <w:rsid w:val="00E302B4"/>
    <w:rsid w:val="00E50F1A"/>
    <w:rsid w:val="00E579CD"/>
    <w:rsid w:val="00E62A18"/>
    <w:rsid w:val="00E87D9E"/>
    <w:rsid w:val="00EB610E"/>
    <w:rsid w:val="00ED7FAA"/>
    <w:rsid w:val="00EE53A3"/>
    <w:rsid w:val="00EF10BD"/>
    <w:rsid w:val="00EF253C"/>
    <w:rsid w:val="00F00DBF"/>
    <w:rsid w:val="00F03106"/>
    <w:rsid w:val="00F04F9A"/>
    <w:rsid w:val="00F06E49"/>
    <w:rsid w:val="00F12359"/>
    <w:rsid w:val="00F358EF"/>
    <w:rsid w:val="00F422F7"/>
    <w:rsid w:val="00F44B97"/>
    <w:rsid w:val="00F5603D"/>
    <w:rsid w:val="00F60B31"/>
    <w:rsid w:val="00F9091B"/>
    <w:rsid w:val="00FA6789"/>
    <w:rsid w:val="00FE345D"/>
    <w:rsid w:val="00FF7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ListParagraph">
    <w:name w:val="List Paragraph"/>
    <w:basedOn w:val="Normal"/>
    <w:uiPriority w:val="99"/>
    <w:qFormat/>
    <w:rsid w:val="008F7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9F22E6"/>
    <w:rPr>
      <w:rFonts w:cs="Times New Roman"/>
    </w:rPr>
  </w:style>
  <w:style w:type="paragraph" w:styleId="NormalWeb">
    <w:name w:val="Normal (Web)"/>
    <w:basedOn w:val="Normal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basedOn w:val="DefaultParagraphFont"/>
    <w:uiPriority w:val="99"/>
    <w:rsid w:val="00E151F5"/>
    <w:rPr>
      <w:rFonts w:cs="Times New Roman"/>
    </w:rPr>
  </w:style>
  <w:style w:type="character" w:styleId="Hyperlink">
    <w:name w:val="Hyperlink"/>
    <w:basedOn w:val="DefaultParagraphFont"/>
    <w:uiPriority w:val="99"/>
    <w:rsid w:val="00E151F5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5F76B0"/>
    <w:rPr>
      <w:rFonts w:cs="Times New Roman"/>
      <w:b/>
      <w:bCs/>
    </w:rPr>
  </w:style>
  <w:style w:type="table" w:styleId="TableGrid">
    <w:name w:val="Table Grid"/>
    <w:basedOn w:val="TableNormal"/>
    <w:uiPriority w:val="99"/>
    <w:locked/>
    <w:rsid w:val="00334ABE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48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http://sad-4.goosel.ru/images/Novosti/Kolidki/IMG_69861.JPG" TargetMode="External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sad-4.goosel.ru/images/Novosti/IMG_1722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http://sad-4.goosel.ru/images/Novosti/IMG_1771.JPG" TargetMode="External"/><Relationship Id="rId25" Type="http://schemas.openxmlformats.org/officeDocument/2006/relationships/image" Target="http://sad-4.goosel.ru/images/Novosti/IMG_172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http://sad-4.goosel.ru/images/Novosti/IMG_1778.JPG" TargetMode="External"/><Relationship Id="rId23" Type="http://schemas.openxmlformats.org/officeDocument/2006/relationships/image" Target="http://sad-4.goosel.ru/images/Novosti/IMG_1726.JPG" TargetMode="External"/><Relationship Id="rId10" Type="http://schemas.openxmlformats.org/officeDocument/2006/relationships/image" Target="http://img1.liveinternet.ru/images/attach/c/0/47/553/47553918_CAMB8DQ7.gif" TargetMode="External"/><Relationship Id="rId19" Type="http://schemas.openxmlformats.org/officeDocument/2006/relationships/image" Target="http://sad-4.goosel.ru/images/Novosti/IMG_166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1652</TotalTime>
  <Pages>4</Pages>
  <Words>810</Words>
  <Characters>4620</Characters>
  <Application>Microsoft Office Outlook</Application>
  <DocSecurity>0</DocSecurity>
  <Lines>0</Lines>
  <Paragraphs>0</Paragraphs>
  <ScaleCrop>false</ScaleCrop>
  <Company>Детский Сад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Денис</cp:lastModifiedBy>
  <cp:revision>23</cp:revision>
  <cp:lastPrinted>2014-02-11T14:42:00Z</cp:lastPrinted>
  <dcterms:created xsi:type="dcterms:W3CDTF">2013-01-21T05:55:00Z</dcterms:created>
  <dcterms:modified xsi:type="dcterms:W3CDTF">2017-03-04T18:33:00Z</dcterms:modified>
</cp:coreProperties>
</file>